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8BDC1" w14:textId="5AE6EB15" w:rsidR="00C608EB" w:rsidRDefault="00BE0141" w:rsidP="001A5C81">
      <w:pPr>
        <w:pStyle w:val="Standard"/>
        <w:jc w:val="center"/>
        <w:rPr>
          <w:rFonts w:hint="eastAsia"/>
        </w:rPr>
      </w:pPr>
      <w:r>
        <w:rPr>
          <w:sz w:val="36"/>
          <w:szCs w:val="36"/>
          <w:u w:val="single"/>
        </w:rPr>
        <w:t xml:space="preserve">Dealing with </w:t>
      </w:r>
      <w:r w:rsidR="001A5C81">
        <w:rPr>
          <w:sz w:val="36"/>
          <w:szCs w:val="36"/>
          <w:u w:val="single"/>
        </w:rPr>
        <w:t>W</w:t>
      </w:r>
      <w:r>
        <w:rPr>
          <w:sz w:val="36"/>
          <w:szCs w:val="36"/>
          <w:u w:val="single"/>
        </w:rPr>
        <w:t>orry and Anxiety</w:t>
      </w:r>
    </w:p>
    <w:p w14:paraId="054463A4" w14:textId="77777777" w:rsidR="00C608EB" w:rsidRDefault="00C608EB">
      <w:pPr>
        <w:pStyle w:val="Standard"/>
        <w:rPr>
          <w:rFonts w:hint="eastAsia"/>
        </w:rPr>
      </w:pPr>
    </w:p>
    <w:p w14:paraId="2BAF4BD8" w14:textId="6BCE1423" w:rsidR="00C608EB" w:rsidRPr="001A5C81" w:rsidRDefault="00BE0141">
      <w:pPr>
        <w:pStyle w:val="Standard"/>
        <w:rPr>
          <w:rFonts w:hint="eastAsia"/>
          <w:b/>
          <w:bCs/>
          <w:sz w:val="26"/>
          <w:szCs w:val="28"/>
          <w:u w:val="single"/>
        </w:rPr>
      </w:pPr>
      <w:r w:rsidRPr="001A5C81">
        <w:rPr>
          <w:b/>
          <w:bCs/>
          <w:sz w:val="26"/>
          <w:szCs w:val="28"/>
          <w:u w:val="single"/>
        </w:rPr>
        <w:t>What is anxiety</w:t>
      </w:r>
      <w:r w:rsidR="001A5C81" w:rsidRPr="001A5C81">
        <w:rPr>
          <w:b/>
          <w:bCs/>
          <w:sz w:val="26"/>
          <w:szCs w:val="28"/>
          <w:u w:val="single"/>
        </w:rPr>
        <w:t>?</w:t>
      </w:r>
    </w:p>
    <w:p w14:paraId="7EFD58F5" w14:textId="77777777" w:rsidR="00C608EB" w:rsidRDefault="00BE0141">
      <w:pPr>
        <w:pStyle w:val="Standard"/>
        <w:rPr>
          <w:rFonts w:hint="eastAsia"/>
        </w:rPr>
      </w:pPr>
      <w:r>
        <w:t xml:space="preserve"> </w:t>
      </w:r>
    </w:p>
    <w:p w14:paraId="584AB7BF" w14:textId="6BE1E67A" w:rsidR="00C608EB" w:rsidRDefault="00BE0141">
      <w:pPr>
        <w:pStyle w:val="Standard"/>
        <w:rPr>
          <w:rFonts w:hint="eastAsia"/>
        </w:rPr>
      </w:pPr>
      <w:r>
        <w:t>The dictionary description of anxiety is</w:t>
      </w:r>
      <w:r w:rsidR="002B4037">
        <w:t>:</w:t>
      </w:r>
    </w:p>
    <w:p w14:paraId="45780742" w14:textId="77777777" w:rsidR="00C608EB" w:rsidRDefault="00BE0141">
      <w:pPr>
        <w:pStyle w:val="Standard"/>
        <w:rPr>
          <w:rFonts w:ascii="arial, sans-serif" w:hAnsi="arial, sans-serif" w:hint="eastAsia"/>
          <w:i/>
          <w:color w:val="222222"/>
          <w:sz w:val="21"/>
        </w:rPr>
      </w:pPr>
      <w:r>
        <w:rPr>
          <w:rFonts w:ascii="arial, sans-serif" w:hAnsi="arial, sans-serif"/>
          <w:i/>
          <w:color w:val="222222"/>
          <w:sz w:val="21"/>
        </w:rPr>
        <w:t>noun</w:t>
      </w:r>
    </w:p>
    <w:p w14:paraId="28BB45E5" w14:textId="77777777" w:rsidR="00C608EB" w:rsidRDefault="00BE0141">
      <w:pPr>
        <w:pStyle w:val="Textbody"/>
        <w:spacing w:after="0"/>
        <w:ind w:left="300"/>
        <w:rPr>
          <w:rFonts w:ascii="arial, sans-serif" w:hAnsi="arial, sans-serif" w:hint="eastAsia"/>
          <w:color w:val="222222"/>
        </w:rPr>
      </w:pPr>
      <w:r>
        <w:rPr>
          <w:rFonts w:ascii="arial, sans-serif" w:hAnsi="arial, sans-serif"/>
          <w:color w:val="222222"/>
        </w:rPr>
        <w:t>a feeling of worry, nervousness, or unease about something with an uncertain outcome.</w:t>
      </w:r>
    </w:p>
    <w:p w14:paraId="337530A4" w14:textId="77777777" w:rsidR="00C608EB" w:rsidRDefault="00C608EB">
      <w:pPr>
        <w:pStyle w:val="Textbody"/>
        <w:spacing w:after="0"/>
        <w:ind w:left="300"/>
        <w:rPr>
          <w:rFonts w:ascii="arial, sans-serif" w:hAnsi="arial, sans-serif" w:hint="eastAsia"/>
          <w:color w:val="222222"/>
        </w:rPr>
      </w:pPr>
    </w:p>
    <w:p w14:paraId="31D7E43D" w14:textId="7919908D" w:rsidR="00C608EB" w:rsidRDefault="00BE0141">
      <w:pPr>
        <w:pStyle w:val="Standard"/>
        <w:rPr>
          <w:rFonts w:hint="eastAsia"/>
        </w:rPr>
      </w:pPr>
      <w:r>
        <w:t xml:space="preserve">It can feel like butterflies in the tummy, </w:t>
      </w:r>
      <w:r>
        <w:t>shakiness, sweating, feeling breathless or feeling like you want to run away and hide or maybe curl up in a ball</w:t>
      </w:r>
      <w:r w:rsidR="002B4037">
        <w:t>.</w:t>
      </w:r>
      <w:r>
        <w:t xml:space="preserve"> </w:t>
      </w:r>
      <w:r w:rsidR="002B4037">
        <w:t>I</w:t>
      </w:r>
      <w:r>
        <w:t>t can also make you feel cross and even aggressive towards people for no reason. This is call</w:t>
      </w:r>
      <w:r w:rsidR="002B4037">
        <w:t>ed</w:t>
      </w:r>
      <w:r>
        <w:t xml:space="preserve"> the </w:t>
      </w:r>
      <w:r w:rsidRPr="002B4037">
        <w:rPr>
          <w:b/>
          <w:bCs/>
        </w:rPr>
        <w:t>fight</w:t>
      </w:r>
      <w:r>
        <w:t xml:space="preserve"> or </w:t>
      </w:r>
      <w:r w:rsidRPr="002B4037">
        <w:rPr>
          <w:b/>
          <w:bCs/>
        </w:rPr>
        <w:t>flight</w:t>
      </w:r>
      <w:r w:rsidR="002B4037">
        <w:t>.</w:t>
      </w:r>
      <w:r>
        <w:t xml:space="preserve"> </w:t>
      </w:r>
      <w:r w:rsidR="002B4037">
        <w:t>I</w:t>
      </w:r>
      <w:r>
        <w:t xml:space="preserve">t </w:t>
      </w:r>
      <w:proofErr w:type="gramStart"/>
      <w:r>
        <w:t>dates back to</w:t>
      </w:r>
      <w:proofErr w:type="gramEnd"/>
      <w:r>
        <w:t xml:space="preserve"> when we w</w:t>
      </w:r>
      <w:r>
        <w:t>ere cave men</w:t>
      </w:r>
      <w:r w:rsidR="002B4037">
        <w:t>;</w:t>
      </w:r>
      <w:r>
        <w:t xml:space="preserve"> feeling anxious could have meant we were in danger from wild animals and our bodies helped us to either fight them or run away (Flight) and hide from them</w:t>
      </w:r>
      <w:r w:rsidR="002B4037">
        <w:t>.</w:t>
      </w:r>
      <w:r>
        <w:t xml:space="preserve"> </w:t>
      </w:r>
      <w:r w:rsidR="002B4037">
        <w:t>T</w:t>
      </w:r>
      <w:r>
        <w:t>hese instincts are still in us</w:t>
      </w:r>
      <w:r w:rsidR="002B4037">
        <w:t>.</w:t>
      </w:r>
      <w:r>
        <w:t xml:space="preserve"> </w:t>
      </w:r>
      <w:r w:rsidR="002B4037">
        <w:t>O</w:t>
      </w:r>
      <w:r>
        <w:t xml:space="preserve">ur bodies </w:t>
      </w:r>
      <w:proofErr w:type="gramStart"/>
      <w:r>
        <w:t>don’t</w:t>
      </w:r>
      <w:proofErr w:type="gramEnd"/>
      <w:r>
        <w:t xml:space="preserve"> know</w:t>
      </w:r>
      <w:r w:rsidR="001A5C81">
        <w:t xml:space="preserve"> that</w:t>
      </w:r>
      <w:r>
        <w:t xml:space="preserve"> there are no </w:t>
      </w:r>
      <w:proofErr w:type="spellStart"/>
      <w:r>
        <w:t>sab</w:t>
      </w:r>
      <w:r w:rsidR="002B4037">
        <w:t>e</w:t>
      </w:r>
      <w:r>
        <w:t>r</w:t>
      </w:r>
      <w:proofErr w:type="spellEnd"/>
      <w:r w:rsidR="002B4037">
        <w:t>-</w:t>
      </w:r>
      <w:r>
        <w:t>tooth tigers</w:t>
      </w:r>
      <w:r>
        <w:t xml:space="preserve"> out there. The</w:t>
      </w:r>
      <w:r w:rsidR="002B4037">
        <w:t>se</w:t>
      </w:r>
      <w:r>
        <w:t xml:space="preserve"> feelings can be so strong that you are unable to do what you need to or want to do</w:t>
      </w:r>
      <w:r w:rsidR="001A5C81">
        <w:t>.</w:t>
      </w:r>
      <w:r>
        <w:t xml:space="preserve"> </w:t>
      </w:r>
      <w:r w:rsidR="001A5C81">
        <w:t>E</w:t>
      </w:r>
      <w:r>
        <w:t>ven if you know there is no need for worry, it can</w:t>
      </w:r>
      <w:r>
        <w:t xml:space="preserve"> overwhelm you.</w:t>
      </w:r>
    </w:p>
    <w:p w14:paraId="425BB7C6" w14:textId="77777777" w:rsidR="00C608EB" w:rsidRDefault="00C608EB">
      <w:pPr>
        <w:pStyle w:val="Standard"/>
        <w:rPr>
          <w:rFonts w:hint="eastAsia"/>
        </w:rPr>
      </w:pPr>
    </w:p>
    <w:p w14:paraId="53A608EF" w14:textId="3F114E0E" w:rsidR="00C608EB" w:rsidRDefault="00BE0141">
      <w:pPr>
        <w:pStyle w:val="Standard"/>
        <w:rPr>
          <w:rFonts w:hint="eastAsia"/>
        </w:rPr>
      </w:pPr>
      <w:r>
        <w:t>Moments of anxiety can happen to anyone. Especially when there is a lot of change and un</w:t>
      </w:r>
      <w:r>
        <w:t>certainty around.  There are a lot of people in the media using phrases such as</w:t>
      </w:r>
      <w:r w:rsidR="002B4037">
        <w:t>:</w:t>
      </w:r>
      <w:r>
        <w:t xml:space="preserve"> </w:t>
      </w:r>
      <w:r w:rsidRPr="002B4037">
        <w:rPr>
          <w:i/>
          <w:iCs/>
        </w:rPr>
        <w:t>in times like these</w:t>
      </w:r>
      <w:r>
        <w:t xml:space="preserve"> or </w:t>
      </w:r>
      <w:r w:rsidRPr="002B4037">
        <w:rPr>
          <w:i/>
          <w:iCs/>
        </w:rPr>
        <w:t>in these uncertain time</w:t>
      </w:r>
      <w:r w:rsidR="002B4037" w:rsidRPr="002B4037">
        <w:rPr>
          <w:i/>
          <w:iCs/>
        </w:rPr>
        <w:t>s</w:t>
      </w:r>
      <w:r w:rsidR="002B4037">
        <w:t>,</w:t>
      </w:r>
      <w:r>
        <w:t xml:space="preserve"> and that can make you feel that you should be worried</w:t>
      </w:r>
      <w:r w:rsidR="002B4037">
        <w:t>.</w:t>
      </w:r>
      <w:r>
        <w:t xml:space="preserve"> </w:t>
      </w:r>
      <w:r w:rsidR="002B4037">
        <w:t>B</w:t>
      </w:r>
      <w:r>
        <w:t>eing told there is uncertainty and something to worry about can be daunt</w:t>
      </w:r>
      <w:r>
        <w:t>ing</w:t>
      </w:r>
      <w:r w:rsidR="002B4037">
        <w:t>,</w:t>
      </w:r>
      <w:r>
        <w:t xml:space="preserve"> and at times overwhelming.</w:t>
      </w:r>
    </w:p>
    <w:p w14:paraId="23B1A925" w14:textId="6EAC6C0C" w:rsidR="00C608EB" w:rsidRDefault="00BE0141">
      <w:pPr>
        <w:pStyle w:val="Standard"/>
        <w:rPr>
          <w:rFonts w:hint="eastAsia"/>
        </w:rPr>
      </w:pPr>
      <w:r>
        <w:t xml:space="preserve">It is important to remember that it is ok to feel worried, </w:t>
      </w:r>
      <w:proofErr w:type="gramStart"/>
      <w:r w:rsidR="002B4037">
        <w:t>it’</w:t>
      </w:r>
      <w:r w:rsidR="002B4037">
        <w:rPr>
          <w:rFonts w:hint="eastAsia"/>
        </w:rPr>
        <w:t>s</w:t>
      </w:r>
      <w:proofErr w:type="gramEnd"/>
      <w:r>
        <w:t xml:space="preserve"> a natural response.  What we </w:t>
      </w:r>
      <w:proofErr w:type="gramStart"/>
      <w:r w:rsidRPr="002B4037">
        <w:rPr>
          <w:b/>
          <w:bCs/>
          <w:u w:val="single"/>
        </w:rPr>
        <w:t>don’t</w:t>
      </w:r>
      <w:proofErr w:type="gramEnd"/>
      <w:r>
        <w:t xml:space="preserve"> want to happen is to let that worry become all consuming</w:t>
      </w:r>
      <w:r w:rsidR="002B4037">
        <w:t>.</w:t>
      </w:r>
      <w:r>
        <w:t xml:space="preserve"> </w:t>
      </w:r>
      <w:r w:rsidR="002B4037">
        <w:t>W</w:t>
      </w:r>
      <w:r>
        <w:t>e need to control our emotions</w:t>
      </w:r>
      <w:r w:rsidR="002B4037">
        <w:t>,</w:t>
      </w:r>
      <w:r>
        <w:t xml:space="preserve"> not have our emotions control us.  It</w:t>
      </w:r>
      <w:r>
        <w:t xml:space="preserve"> is also fine not to be worried</w:t>
      </w:r>
      <w:r w:rsidR="002B4037">
        <w:t>.</w:t>
      </w:r>
      <w:r>
        <w:t xml:space="preserve"> </w:t>
      </w:r>
      <w:r w:rsidR="002B4037">
        <w:t>I</w:t>
      </w:r>
      <w:r>
        <w:t xml:space="preserve">f you see people around you or </w:t>
      </w:r>
      <w:r w:rsidR="002B4037">
        <w:t>in the</w:t>
      </w:r>
      <w:r>
        <w:t xml:space="preserve"> media acting worried and stressed</w:t>
      </w:r>
      <w:r w:rsidR="002B4037">
        <w:t>,</w:t>
      </w:r>
      <w:r>
        <w:t xml:space="preserve"> but you don’t feel</w:t>
      </w:r>
      <w:r w:rsidR="002B4037">
        <w:t xml:space="preserve"> the same</w:t>
      </w:r>
      <w:r>
        <w:t xml:space="preserve"> that’s ok</w:t>
      </w:r>
      <w:r w:rsidR="002B4037">
        <w:t>;</w:t>
      </w:r>
      <w:r>
        <w:t xml:space="preserve"> don’t feel you have to ‘keep up’ with them </w:t>
      </w:r>
      <w:r w:rsidR="002B4037">
        <w:t xml:space="preserve">– </w:t>
      </w:r>
      <w:r>
        <w:t>not</w:t>
      </w:r>
      <w:r>
        <w:t xml:space="preserve"> everyone reacts the same to situations.  It is always best to </w:t>
      </w:r>
      <w:r>
        <w:rPr>
          <w:b/>
          <w:bCs/>
        </w:rPr>
        <w:t>TALK</w:t>
      </w:r>
      <w:r>
        <w:t xml:space="preserve"> to someo</w:t>
      </w:r>
      <w:r>
        <w:t>ne you are comfortable with</w:t>
      </w:r>
      <w:r w:rsidR="002B4037">
        <w:t>.</w:t>
      </w:r>
      <w:r>
        <w:t xml:space="preserve"> </w:t>
      </w:r>
      <w:r w:rsidR="002B4037">
        <w:t>J</w:t>
      </w:r>
      <w:r>
        <w:t>ust voicing a worry can take a lot of the pressure away</w:t>
      </w:r>
      <w:r w:rsidR="002B4037">
        <w:t>.</w:t>
      </w:r>
    </w:p>
    <w:p w14:paraId="71B2AEA1" w14:textId="77777777" w:rsidR="00C608EB" w:rsidRDefault="00C608EB">
      <w:pPr>
        <w:pStyle w:val="Standard"/>
        <w:rPr>
          <w:rFonts w:hint="eastAsia"/>
        </w:rPr>
      </w:pPr>
    </w:p>
    <w:p w14:paraId="6EE24D8C" w14:textId="77777777" w:rsidR="00C608EB" w:rsidRDefault="00BE0141">
      <w:pPr>
        <w:pStyle w:val="Standard"/>
        <w:rPr>
          <w:rFonts w:hint="eastAsia"/>
          <w:b/>
          <w:bCs/>
        </w:rPr>
      </w:pPr>
      <w:r>
        <w:rPr>
          <w:b/>
          <w:bCs/>
        </w:rPr>
        <w:t>Prevention:</w:t>
      </w:r>
    </w:p>
    <w:p w14:paraId="7AC5E5D2" w14:textId="0FCA778B" w:rsidR="00C608EB" w:rsidRDefault="00BE0141">
      <w:pPr>
        <w:pStyle w:val="Standard"/>
        <w:rPr>
          <w:rFonts w:hint="eastAsia"/>
        </w:rPr>
      </w:pPr>
      <w:r>
        <w:t xml:space="preserve">The best way to control anxiety is to not let it get a strong hold. Try every day </w:t>
      </w:r>
      <w:r w:rsidR="002B4037">
        <w:t xml:space="preserve">to </w:t>
      </w:r>
      <w:r>
        <w:t>do one thing that makes you feel good, something tha</w:t>
      </w:r>
      <w:r>
        <w:t xml:space="preserve">t helps combat stress, </w:t>
      </w:r>
      <w:r w:rsidR="002B4037">
        <w:t>to</w:t>
      </w:r>
      <w:r>
        <w:t xml:space="preserve"> stop the worry building up. Anxiety can be accumulative</w:t>
      </w:r>
      <w:r w:rsidR="002B4037">
        <w:t>.</w:t>
      </w:r>
    </w:p>
    <w:p w14:paraId="150EB422" w14:textId="1FE807A6" w:rsidR="00C608EB" w:rsidRDefault="00BE0141">
      <w:pPr>
        <w:pStyle w:val="Standard"/>
        <w:rPr>
          <w:rFonts w:hint="eastAsia"/>
        </w:rPr>
      </w:pPr>
      <w:r>
        <w:rPr>
          <w:noProof/>
          <w:lang w:eastAsia="en-GB" w:bidi="ar-SA"/>
        </w:rPr>
        <mc:AlternateContent>
          <mc:Choice Requires="wps">
            <w:drawing>
              <wp:anchor distT="0" distB="0" distL="114300" distR="114300" simplePos="0" relativeHeight="157288302" behindDoc="0" locked="0" layoutInCell="1" allowOverlap="1" wp14:anchorId="7F2B9D93" wp14:editId="4749079C">
                <wp:simplePos x="0" y="0"/>
                <wp:positionH relativeFrom="column">
                  <wp:posOffset>4816080</wp:posOffset>
                </wp:positionH>
                <wp:positionV relativeFrom="paragraph">
                  <wp:posOffset>3056711</wp:posOffset>
                </wp:positionV>
                <wp:extent cx="276862" cy="274320"/>
                <wp:effectExtent l="0" t="38100" r="0" b="49530"/>
                <wp:wrapNone/>
                <wp:docPr id="1" name="Shape32"/>
                <wp:cNvGraphicFramePr/>
                <a:graphic xmlns:a="http://schemas.openxmlformats.org/drawingml/2006/main">
                  <a:graphicData uri="http://schemas.microsoft.com/office/word/2010/wordprocessingShape">
                    <wps:wsp>
                      <wps:cNvSpPr/>
                      <wps:spPr>
                        <a:xfrm rot="678611">
                          <a:off x="0" y="0"/>
                          <a:ext cx="276862" cy="274320"/>
                        </a:xfrm>
                        <a:custGeom>
                          <a:avLst/>
                          <a:gdLst>
                            <a:gd name="f0" fmla="val w"/>
                            <a:gd name="f1" fmla="val h"/>
                            <a:gd name="f2" fmla="val 0"/>
                            <a:gd name="f3" fmla="val 773"/>
                            <a:gd name="f4" fmla="val 763"/>
                            <a:gd name="f5" fmla="val 270"/>
                            <a:gd name="f6" fmla="val 747"/>
                            <a:gd name="f7" fmla="val 633"/>
                            <a:gd name="f8" fmla="*/ f0 1 773"/>
                            <a:gd name="f9" fmla="*/ f1 1 763"/>
                            <a:gd name="f10" fmla="+- f4 0 f2"/>
                            <a:gd name="f11" fmla="+- f3 0 f2"/>
                            <a:gd name="f12" fmla="*/ f11 1 773"/>
                            <a:gd name="f13" fmla="*/ f10 1 763"/>
                            <a:gd name="f14" fmla="*/ f2 1 f12"/>
                            <a:gd name="f15" fmla="*/ f3 1 f12"/>
                            <a:gd name="f16" fmla="*/ f2 1 f13"/>
                            <a:gd name="f17" fmla="*/ f4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773" h="763">
                              <a:moveTo>
                                <a:pt x="f2" y="f2"/>
                              </a:moveTo>
                              <a:cubicBezTo>
                                <a:pt x="f5" y="f2"/>
                                <a:pt x="f3" y="f4"/>
                                <a:pt x="f3" y="f4"/>
                              </a:cubicBezTo>
                              <a:lnTo>
                                <a:pt x="f6" y="f7"/>
                              </a:lnTo>
                            </a:path>
                          </a:pathLst>
                        </a:custGeom>
                        <a:noFill/>
                        <a:ln w="12701" cap="flat">
                          <a:solidFill>
                            <a:srgbClr val="3465A4"/>
                          </a:solidFill>
                          <a:prstDash val="solid"/>
                          <a:miter/>
                        </a:ln>
                      </wps:spPr>
                      <wps:txbx>
                        <w:txbxContent>
                          <w:p w14:paraId="792670BB" w14:textId="77777777" w:rsidR="00C608EB" w:rsidRDefault="00C608EB">
                            <w:pPr>
                              <w:rPr>
                                <w:rFonts w:hint="eastAsia"/>
                              </w:rPr>
                            </w:pPr>
                          </w:p>
                        </w:txbxContent>
                      </wps:txbx>
                      <wps:bodyPr vert="horz" wrap="none" lIns="0" tIns="0" rIns="0" bIns="0" anchor="ctr" anchorCtr="1" compatLnSpc="0">
                        <a:noAutofit/>
                      </wps:bodyPr>
                    </wps:wsp>
                  </a:graphicData>
                </a:graphic>
              </wp:anchor>
            </w:drawing>
          </mc:Choice>
          <mc:Fallback>
            <w:pict>
              <v:shape w14:anchorId="7F2B9D93" id="Shape32" o:spid="_x0000_s1026" style="position:absolute;margin-left:379.2pt;margin-top:240.7pt;width:21.8pt;height:21.6pt;rotation:741224fd;z-index:157288302;visibility:visible;mso-wrap-style:none;mso-wrap-distance-left:9pt;mso-wrap-distance-top:0;mso-wrap-distance-right:9pt;mso-wrap-distance-bottom:0;mso-position-horizontal:absolute;mso-position-horizontal-relative:text;mso-position-vertical:absolute;mso-position-vertical-relative:text;v-text-anchor:middle-center" coordsize="773,76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" adj="-11796480,,5400" path="m,c270,,773,763,773,763l747,633e" filled="f" strokecolor="#3465a4" strokeweight=".35281mm">
                <v:stroke joinstyle="miter"/>
                <v:formulas/>
                <v:path arrowok="t" o:connecttype="custom" o:connectlocs="138431,0;276862,137160;138431,274320;0,137160" o:connectangles="270,0,90,180" textboxrect="0,0,773,763"/>
                <v:textbox inset="0,0,0,0">
                  <w:txbxContent>
                    <w:p w14:paraId="792670BB" w14:textId="77777777" w:rsidR="00C608EB" w:rsidRDefault="00C608EB">
                      <w:pPr>
                        <w:rPr>
                          <w:rFonts w:hint="eastAsia"/>
                        </w:rPr>
                      </w:pPr>
                    </w:p>
                  </w:txbxContent>
                </v:textbox>
              </v:shape>
            </w:pict>
          </mc:Fallback>
        </mc:AlternateContent>
      </w:r>
      <w:r>
        <w:rPr>
          <w:noProof/>
          <w:lang w:eastAsia="en-GB" w:bidi="ar-SA"/>
        </w:rPr>
        <mc:AlternateContent>
          <mc:Choice Requires="wps">
            <w:drawing>
              <wp:anchor distT="0" distB="0" distL="114300" distR="114300" simplePos="0" relativeHeight="188745962" behindDoc="0" locked="0" layoutInCell="1" allowOverlap="1" wp14:anchorId="57B5BD91" wp14:editId="723651F8">
                <wp:simplePos x="0" y="0"/>
                <wp:positionH relativeFrom="column">
                  <wp:posOffset>4664875</wp:posOffset>
                </wp:positionH>
                <wp:positionV relativeFrom="paragraph">
                  <wp:posOffset>2222641</wp:posOffset>
                </wp:positionV>
                <wp:extent cx="608963" cy="704216"/>
                <wp:effectExtent l="38100" t="0" r="19687" b="57784"/>
                <wp:wrapNone/>
                <wp:docPr id="2" name="Shape33"/>
                <wp:cNvGraphicFramePr/>
                <a:graphic xmlns:a="http://schemas.openxmlformats.org/drawingml/2006/main">
                  <a:graphicData uri="http://schemas.microsoft.com/office/word/2010/wordprocessingShape">
                    <wps:wsp>
                      <wps:cNvCnPr/>
                      <wps:spPr>
                        <a:xfrm flipH="1">
                          <a:off x="0" y="0"/>
                          <a:ext cx="608963" cy="704216"/>
                        </a:xfrm>
                        <a:prstGeom prst="straightConnector1">
                          <a:avLst/>
                        </a:prstGeom>
                        <a:noFill/>
                        <a:ln w="12701" cap="flat">
                          <a:solidFill>
                            <a:srgbClr val="3465A4"/>
                          </a:solidFill>
                          <a:prstDash val="solid"/>
                          <a:miter/>
                          <a:tailEnd type="arrow"/>
                        </a:ln>
                      </wps:spPr>
                      <wps:bodyPr/>
                    </wps:wsp>
                  </a:graphicData>
                </a:graphic>
              </wp:anchor>
            </w:drawing>
          </mc:Choice>
          <mc:Fallback>
            <w:pict>
              <v:shapetype w14:anchorId="2123209A" id="_x0000_t32" coordsize="21600,21600" o:spt="32" o:oned="t" path="m,l21600,21600e" filled="f">
                <v:path arrowok="t" fillok="f" o:connecttype="none"/>
                <o:lock v:ext="edit" shapetype="t"/>
              </v:shapetype>
              <v:shape id="Shape33" o:spid="_x0000_s1026" type="#_x0000_t32" style="position:absolute;margin-left:367.3pt;margin-top:175pt;width:47.95pt;height:55.45pt;flip:x;z-index:1887459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" strokecolor="#3465a4" strokeweight=".35281mm">
                <v:stroke endarrow="open" joinstyle="miter"/>
              </v:shape>
            </w:pict>
          </mc:Fallback>
        </mc:AlternateContent>
      </w:r>
      <w:r>
        <w:t xml:space="preserve">Imagine you are a cup and there are constantly things adding to your worries and anxieties. Eventually you will </w:t>
      </w:r>
      <w:r w:rsidR="00B920AB">
        <w:t>overflow</w:t>
      </w:r>
      <w:r>
        <w:t xml:space="preserve"> with worry, that is when the </w:t>
      </w:r>
      <w:r>
        <w:t>anxiety will become too much and will start affecting your moods.  What you need is a tap, something that will drain away the worry.</w:t>
      </w:r>
    </w:p>
    <w:p w14:paraId="70214627" w14:textId="390F0421" w:rsidR="00C608EB" w:rsidRDefault="002B4037">
      <w:pPr>
        <w:pStyle w:val="Standard"/>
        <w:rPr>
          <w:rFonts w:hint="eastAsia"/>
        </w:rPr>
      </w:pPr>
      <w:r>
        <w:rPr>
          <w:noProof/>
          <w:lang w:eastAsia="en-GB" w:bidi="ar-SA"/>
        </w:rPr>
        <mc:AlternateContent>
          <mc:Choice Requires="wps">
            <w:drawing>
              <wp:anchor distT="0" distB="0" distL="114300" distR="114300" simplePos="0" relativeHeight="144705238" behindDoc="0" locked="0" layoutInCell="1" allowOverlap="1" wp14:anchorId="7AD181DE" wp14:editId="492B827F">
                <wp:simplePos x="0" y="0"/>
                <wp:positionH relativeFrom="column">
                  <wp:posOffset>4099560</wp:posOffset>
                </wp:positionH>
                <wp:positionV relativeFrom="paragraph">
                  <wp:posOffset>1311275</wp:posOffset>
                </wp:positionV>
                <wp:extent cx="57150" cy="335280"/>
                <wp:effectExtent l="76200" t="0" r="57150" b="64770"/>
                <wp:wrapNone/>
                <wp:docPr id="5" name="Shape27"/>
                <wp:cNvGraphicFramePr/>
                <a:graphic xmlns:a="http://schemas.openxmlformats.org/drawingml/2006/main">
                  <a:graphicData uri="http://schemas.microsoft.com/office/word/2010/wordprocessingShape">
                    <wps:wsp>
                      <wps:cNvCnPr/>
                      <wps:spPr>
                        <a:xfrm flipH="1">
                          <a:off x="0" y="0"/>
                          <a:ext cx="57150" cy="335280"/>
                        </a:xfrm>
                        <a:prstGeom prst="straightConnector1">
                          <a:avLst/>
                        </a:prstGeom>
                        <a:noFill/>
                        <a:ln w="12701" cap="flat">
                          <a:solidFill>
                            <a:srgbClr val="3465A4"/>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w:pict>
              <v:shape w14:anchorId="2B6FF461" id="Shape27" o:spid="_x0000_s1026" type="#_x0000_t32" style="position:absolute;margin-left:322.8pt;margin-top:103.25pt;width:4.5pt;height:26.4pt;flip:x;z-index:144705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" strokecolor="#3465a4" strokeweight=".35281mm">
                <v:stroke endarrow="open" joinstyle="miter"/>
              </v:shape>
            </w:pict>
          </mc:Fallback>
        </mc:AlternateContent>
      </w:r>
      <w:r>
        <w:rPr>
          <w:noProof/>
          <w:lang w:eastAsia="en-GB" w:bidi="ar-SA"/>
        </w:rPr>
        <mc:AlternateContent>
          <mc:Choice Requires="wps">
            <w:drawing>
              <wp:anchor distT="0" distB="0" distL="114300" distR="114300" simplePos="0" relativeHeight="62915322" behindDoc="0" locked="0" layoutInCell="1" allowOverlap="1" wp14:anchorId="0A5B1567" wp14:editId="24E4DF66">
                <wp:simplePos x="0" y="0"/>
                <wp:positionH relativeFrom="column">
                  <wp:posOffset>1695450</wp:posOffset>
                </wp:positionH>
                <wp:positionV relativeFrom="paragraph">
                  <wp:posOffset>1288415</wp:posOffset>
                </wp:positionV>
                <wp:extent cx="236220" cy="335280"/>
                <wp:effectExtent l="0" t="0" r="68580" b="64770"/>
                <wp:wrapNone/>
                <wp:docPr id="10" name="Shape13"/>
                <wp:cNvGraphicFramePr/>
                <a:graphic xmlns:a="http://schemas.openxmlformats.org/drawingml/2006/main">
                  <a:graphicData uri="http://schemas.microsoft.com/office/word/2010/wordprocessingShape">
                    <wps:wsp>
                      <wps:cNvCnPr/>
                      <wps:spPr>
                        <a:xfrm>
                          <a:off x="0" y="0"/>
                          <a:ext cx="236220" cy="335280"/>
                        </a:xfrm>
                        <a:prstGeom prst="straightConnector1">
                          <a:avLst/>
                        </a:prstGeom>
                        <a:noFill/>
                        <a:ln w="12701" cap="flat">
                          <a:solidFill>
                            <a:srgbClr val="3465A4"/>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w:pict>
              <v:shape w14:anchorId="5FC7B438" id="Shape13" o:spid="_x0000_s1026" type="#_x0000_t32" style="position:absolute;margin-left:133.5pt;margin-top:101.45pt;width:18.6pt;height:26.4pt;z-index:62915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" strokecolor="#3465a4" strokeweight=".35281mm">
                <v:stroke endarrow="open" joinstyle="miter"/>
              </v:shape>
            </w:pict>
          </mc:Fallback>
        </mc:AlternateContent>
      </w:r>
      <w:r>
        <w:rPr>
          <w:noProof/>
          <w:lang w:eastAsia="en-GB" w:bidi="ar-SA"/>
        </w:rPr>
        <mc:AlternateContent>
          <mc:Choice Requires="wps">
            <w:drawing>
              <wp:anchor distT="0" distB="0" distL="114300" distR="114300" simplePos="0" relativeHeight="69206854" behindDoc="0" locked="0" layoutInCell="1" allowOverlap="1" wp14:anchorId="3F8CE913" wp14:editId="6ED36AA7">
                <wp:simplePos x="0" y="0"/>
                <wp:positionH relativeFrom="column">
                  <wp:posOffset>2045970</wp:posOffset>
                </wp:positionH>
                <wp:positionV relativeFrom="paragraph">
                  <wp:posOffset>1242695</wp:posOffset>
                </wp:positionV>
                <wp:extent cx="45719" cy="343535"/>
                <wp:effectExtent l="76200" t="0" r="69215" b="56515"/>
                <wp:wrapNone/>
                <wp:docPr id="9" name="Shape14"/>
                <wp:cNvGraphicFramePr/>
                <a:graphic xmlns:a="http://schemas.openxmlformats.org/drawingml/2006/main">
                  <a:graphicData uri="http://schemas.microsoft.com/office/word/2010/wordprocessingShape">
                    <wps:wsp>
                      <wps:cNvCnPr/>
                      <wps:spPr>
                        <a:xfrm flipH="1">
                          <a:off x="0" y="0"/>
                          <a:ext cx="45719" cy="343535"/>
                        </a:xfrm>
                        <a:prstGeom prst="straightConnector1">
                          <a:avLst/>
                        </a:prstGeom>
                        <a:noFill/>
                        <a:ln w="12701" cap="flat">
                          <a:solidFill>
                            <a:srgbClr val="3465A4"/>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w:pict>
              <v:shape w14:anchorId="09AA8467" id="Shape14" o:spid="_x0000_s1026" type="#_x0000_t32" style="position:absolute;margin-left:161.1pt;margin-top:97.85pt;width:3.6pt;height:27.05pt;flip:x;z-index:692068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" strokecolor="#3465a4" strokeweight=".35281mm">
                <v:stroke endarrow="open" joinstyle="miter"/>
              </v:shape>
            </w:pict>
          </mc:Fallback>
        </mc:AlternateContent>
      </w:r>
      <w:r>
        <w:rPr>
          <w:noProof/>
          <w:lang w:eastAsia="en-GB" w:bidi="ar-SA"/>
        </w:rPr>
        <mc:AlternateContent>
          <mc:Choice Requires="wps">
            <w:drawing>
              <wp:anchor distT="0" distB="0" distL="114300" distR="114300" simplePos="0" relativeHeight="81789918" behindDoc="0" locked="0" layoutInCell="1" allowOverlap="1" wp14:anchorId="4987E2BB" wp14:editId="3DF5F0BD">
                <wp:simplePos x="0" y="0"/>
                <wp:positionH relativeFrom="column">
                  <wp:posOffset>2305050</wp:posOffset>
                </wp:positionH>
                <wp:positionV relativeFrom="paragraph">
                  <wp:posOffset>1326515</wp:posOffset>
                </wp:positionV>
                <wp:extent cx="274320" cy="297180"/>
                <wp:effectExtent l="38100" t="0" r="30480" b="64770"/>
                <wp:wrapNone/>
                <wp:docPr id="7" name="Shape16"/>
                <wp:cNvGraphicFramePr/>
                <a:graphic xmlns:a="http://schemas.openxmlformats.org/drawingml/2006/main">
                  <a:graphicData uri="http://schemas.microsoft.com/office/word/2010/wordprocessingShape">
                    <wps:wsp>
                      <wps:cNvCnPr/>
                      <wps:spPr>
                        <a:xfrm flipH="1">
                          <a:off x="0" y="0"/>
                          <a:ext cx="274320" cy="297180"/>
                        </a:xfrm>
                        <a:prstGeom prst="straightConnector1">
                          <a:avLst/>
                        </a:prstGeom>
                        <a:noFill/>
                        <a:ln w="12701" cap="flat">
                          <a:solidFill>
                            <a:srgbClr val="3465A4"/>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w:pict>
              <v:shape w14:anchorId="21E2FDF1" id="Shape16" o:spid="_x0000_s1026" type="#_x0000_t32" style="position:absolute;margin-left:181.5pt;margin-top:104.45pt;width:21.6pt;height:23.4pt;flip:x;z-index:817899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" strokecolor="#3465a4" strokeweight=".35281mm">
                <v:stroke endarrow="open" joinstyle="miter"/>
              </v:shape>
            </w:pict>
          </mc:Fallback>
        </mc:AlternateContent>
      </w:r>
      <w:r>
        <w:rPr>
          <w:noProof/>
          <w:lang w:eastAsia="en-GB" w:bidi="ar-SA"/>
        </w:rPr>
        <mc:AlternateContent>
          <mc:Choice Requires="wps">
            <w:drawing>
              <wp:anchor distT="0" distB="0" distL="114300" distR="114300" simplePos="0" relativeHeight="75498386" behindDoc="0" locked="0" layoutInCell="1" allowOverlap="1" wp14:anchorId="3496DEE3" wp14:editId="0675EA10">
                <wp:simplePos x="0" y="0"/>
                <wp:positionH relativeFrom="column">
                  <wp:posOffset>2145030</wp:posOffset>
                </wp:positionH>
                <wp:positionV relativeFrom="paragraph">
                  <wp:posOffset>1318895</wp:posOffset>
                </wp:positionV>
                <wp:extent cx="182880" cy="281305"/>
                <wp:effectExtent l="38100" t="0" r="26670" b="61595"/>
                <wp:wrapNone/>
                <wp:docPr id="8" name="Shape15"/>
                <wp:cNvGraphicFramePr/>
                <a:graphic xmlns:a="http://schemas.openxmlformats.org/drawingml/2006/main">
                  <a:graphicData uri="http://schemas.microsoft.com/office/word/2010/wordprocessingShape">
                    <wps:wsp>
                      <wps:cNvCnPr/>
                      <wps:spPr>
                        <a:xfrm flipH="1">
                          <a:off x="0" y="0"/>
                          <a:ext cx="182880" cy="281305"/>
                        </a:xfrm>
                        <a:prstGeom prst="straightConnector1">
                          <a:avLst/>
                        </a:prstGeom>
                        <a:noFill/>
                        <a:ln w="12701" cap="flat">
                          <a:solidFill>
                            <a:srgbClr val="3465A4"/>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w:pict>
              <v:shape w14:anchorId="2287E03D" id="Shape15" o:spid="_x0000_s1026" type="#_x0000_t32" style="position:absolute;margin-left:168.9pt;margin-top:103.85pt;width:14.4pt;height:22.15pt;flip:x;z-index:75498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" strokecolor="#3465a4" strokeweight=".35281mm">
                <v:stroke endarrow="open" joinstyle="miter"/>
              </v:shape>
            </w:pict>
          </mc:Fallback>
        </mc:AlternateContent>
      </w:r>
      <w:r>
        <w:rPr>
          <w:noProof/>
          <w:lang w:eastAsia="en-GB" w:bidi="ar-SA"/>
        </w:rPr>
        <mc:AlternateContent>
          <mc:Choice Requires="wps">
            <w:drawing>
              <wp:anchor distT="0" distB="0" distL="114300" distR="114300" simplePos="0" relativeHeight="25166130" behindDoc="0" locked="0" layoutInCell="1" allowOverlap="1" wp14:anchorId="73F55F94" wp14:editId="6BBEDC6D">
                <wp:simplePos x="0" y="0"/>
                <wp:positionH relativeFrom="column">
                  <wp:posOffset>495300</wp:posOffset>
                </wp:positionH>
                <wp:positionV relativeFrom="paragraph">
                  <wp:posOffset>1196975</wp:posOffset>
                </wp:positionV>
                <wp:extent cx="125730" cy="487045"/>
                <wp:effectExtent l="57150" t="0" r="26670" b="65405"/>
                <wp:wrapNone/>
                <wp:docPr id="39" name="Shape3"/>
                <wp:cNvGraphicFramePr/>
                <a:graphic xmlns:a="http://schemas.openxmlformats.org/drawingml/2006/main">
                  <a:graphicData uri="http://schemas.microsoft.com/office/word/2010/wordprocessingShape">
                    <wps:wsp>
                      <wps:cNvCnPr/>
                      <wps:spPr>
                        <a:xfrm flipH="1">
                          <a:off x="0" y="0"/>
                          <a:ext cx="125730" cy="487045"/>
                        </a:xfrm>
                        <a:prstGeom prst="straightConnector1">
                          <a:avLst/>
                        </a:prstGeom>
                        <a:noFill/>
                        <a:ln w="12701" cap="flat">
                          <a:solidFill>
                            <a:srgbClr val="3465A4"/>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w:pict>
              <v:shape w14:anchorId="2DC52BFF" id="Shape3" o:spid="_x0000_s1026" type="#_x0000_t32" style="position:absolute;margin-left:39pt;margin-top:94.25pt;width:9.9pt;height:38.35pt;flip:x;z-index:251661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" strokecolor="#3465a4" strokeweight=".35281mm">
                <v:stroke endarrow="open" joinstyle="miter"/>
              </v:shape>
            </w:pict>
          </mc:Fallback>
        </mc:AlternateContent>
      </w:r>
      <w:r>
        <w:rPr>
          <w:b/>
          <w:bCs/>
          <w:noProof/>
          <w:lang w:eastAsia="en-GB" w:bidi="ar-SA"/>
        </w:rPr>
        <mc:AlternateContent>
          <mc:Choice Requires="wps">
            <w:drawing>
              <wp:anchor distT="0" distB="0" distL="114300" distR="114300" simplePos="0" relativeHeight="50332258" behindDoc="0" locked="0" layoutInCell="1" allowOverlap="1" wp14:anchorId="5C05319C" wp14:editId="0266561A">
                <wp:simplePos x="0" y="0"/>
                <wp:positionH relativeFrom="column">
                  <wp:posOffset>-171450</wp:posOffset>
                </wp:positionH>
                <wp:positionV relativeFrom="paragraph">
                  <wp:posOffset>76835</wp:posOffset>
                </wp:positionV>
                <wp:extent cx="1447800" cy="1143000"/>
                <wp:effectExtent l="0" t="0" r="0" b="0"/>
                <wp:wrapNone/>
                <wp:docPr id="42" name="Shape7"/>
                <wp:cNvGraphicFramePr/>
                <a:graphic xmlns:a="http://schemas.openxmlformats.org/drawingml/2006/main">
                  <a:graphicData uri="http://schemas.microsoft.com/office/word/2010/wordprocessingShape">
                    <wps:wsp>
                      <wps:cNvSpPr txBox="1"/>
                      <wps:spPr>
                        <a:xfrm>
                          <a:off x="0" y="0"/>
                          <a:ext cx="1447800" cy="1143000"/>
                        </a:xfrm>
                        <a:prstGeom prst="rect">
                          <a:avLst/>
                        </a:prstGeom>
                        <a:noFill/>
                        <a:ln>
                          <a:noFill/>
                          <a:prstDash/>
                        </a:ln>
                      </wps:spPr>
                      <wps:txbx>
                        <w:txbxContent>
                          <w:p w14:paraId="36D1AAA2" w14:textId="77777777" w:rsidR="00C608EB" w:rsidRDefault="00BE0141">
                            <w:pPr>
                              <w:rPr>
                                <w:rFonts w:hint="eastAsia"/>
                              </w:rPr>
                            </w:pPr>
                            <w:r>
                              <w:t xml:space="preserve">School work, </w:t>
                            </w:r>
                          </w:p>
                          <w:p w14:paraId="248BE949" w14:textId="77777777" w:rsidR="00C608EB" w:rsidRDefault="00BE0141">
                            <w:pPr>
                              <w:rPr>
                                <w:rFonts w:hint="eastAsia"/>
                              </w:rPr>
                            </w:pPr>
                            <w:r>
                              <w:t xml:space="preserve">family </w:t>
                            </w:r>
                            <w:r>
                              <w:t xml:space="preserve">troubles, </w:t>
                            </w:r>
                          </w:p>
                          <w:p w14:paraId="26816698" w14:textId="77777777" w:rsidR="00C608EB" w:rsidRDefault="00BE0141">
                            <w:pPr>
                              <w:rPr>
                                <w:rFonts w:hint="eastAsia"/>
                              </w:rPr>
                            </w:pPr>
                            <w:r>
                              <w:t xml:space="preserve">money worries, </w:t>
                            </w:r>
                          </w:p>
                          <w:p w14:paraId="4D499D39" w14:textId="77777777" w:rsidR="00C608EB" w:rsidRDefault="00BE0141">
                            <w:pPr>
                              <w:rPr>
                                <w:rFonts w:hint="eastAsia"/>
                              </w:rPr>
                            </w:pPr>
                            <w:r>
                              <w:t xml:space="preserve">keeping my room tidy, </w:t>
                            </w:r>
                          </w:p>
                          <w:p w14:paraId="1C2182E7" w14:textId="77777777" w:rsidR="00C608EB" w:rsidRDefault="00BE0141">
                            <w:pPr>
                              <w:rPr>
                                <w:rFonts w:hint="eastAsia"/>
                              </w:rPr>
                            </w:pPr>
                            <w:r>
                              <w:t xml:space="preserve">not seeing friends, </w:t>
                            </w:r>
                          </w:p>
                          <w:p w14:paraId="4CA7A0AC" w14:textId="77777777" w:rsidR="00C608EB" w:rsidRDefault="00BE0141">
                            <w:pPr>
                              <w:rPr>
                                <w:rFonts w:hint="eastAsia"/>
                              </w:rPr>
                            </w:pPr>
                            <w:r>
                              <w:t>having to stay indoors.</w:t>
                            </w:r>
                          </w:p>
                        </w:txbxContent>
                      </wps:txbx>
                      <wps:bodyPr vert="horz" wrap="square" lIns="0" tIns="0" rIns="0" bIns="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5C05319C" id="_x0000_t202" coordsize="21600,21600" o:spt="202" path="m,l,21600r21600,l21600,xe">
                <v:stroke joinstyle="miter"/>
                <v:path gradientshapeok="t" o:connecttype="rect"/>
              </v:shapetype>
              <v:shape id="Shape7" o:spid="_x0000_s1027" type="#_x0000_t202" style="position:absolute;margin-left:-13.5pt;margin-top:6.05pt;width:114pt;height:90pt;z-index:50332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" filled="f" stroked="f">
                <v:textbox inset="0,0,0,0">
                  <w:txbxContent>
                    <w:p w14:paraId="36D1AAA2" w14:textId="77777777" w:rsidR="00C608EB" w:rsidRDefault="00BE0141">
                      <w:pPr>
                        <w:rPr>
                          <w:rFonts w:hint="eastAsia"/>
                        </w:rPr>
                      </w:pPr>
                      <w:r>
                        <w:t xml:space="preserve">School work, </w:t>
                      </w:r>
                    </w:p>
                    <w:p w14:paraId="248BE949" w14:textId="77777777" w:rsidR="00C608EB" w:rsidRDefault="00BE0141">
                      <w:pPr>
                        <w:rPr>
                          <w:rFonts w:hint="eastAsia"/>
                        </w:rPr>
                      </w:pPr>
                      <w:r>
                        <w:t xml:space="preserve">family </w:t>
                      </w:r>
                      <w:r>
                        <w:t xml:space="preserve">troubles, </w:t>
                      </w:r>
                    </w:p>
                    <w:p w14:paraId="26816698" w14:textId="77777777" w:rsidR="00C608EB" w:rsidRDefault="00BE0141">
                      <w:pPr>
                        <w:rPr>
                          <w:rFonts w:hint="eastAsia"/>
                        </w:rPr>
                      </w:pPr>
                      <w:r>
                        <w:t xml:space="preserve">money worries, </w:t>
                      </w:r>
                    </w:p>
                    <w:p w14:paraId="4D499D39" w14:textId="77777777" w:rsidR="00C608EB" w:rsidRDefault="00BE0141">
                      <w:pPr>
                        <w:rPr>
                          <w:rFonts w:hint="eastAsia"/>
                        </w:rPr>
                      </w:pPr>
                      <w:r>
                        <w:t xml:space="preserve">keeping my room tidy, </w:t>
                      </w:r>
                    </w:p>
                    <w:p w14:paraId="1C2182E7" w14:textId="77777777" w:rsidR="00C608EB" w:rsidRDefault="00BE0141">
                      <w:pPr>
                        <w:rPr>
                          <w:rFonts w:hint="eastAsia"/>
                        </w:rPr>
                      </w:pPr>
                      <w:r>
                        <w:t xml:space="preserve">not seeing friends, </w:t>
                      </w:r>
                    </w:p>
                    <w:p w14:paraId="4CA7A0AC" w14:textId="77777777" w:rsidR="00C608EB" w:rsidRDefault="00BE0141">
                      <w:pPr>
                        <w:rPr>
                          <w:rFonts w:hint="eastAsia"/>
                        </w:rPr>
                      </w:pPr>
                      <w:r>
                        <w:t>having to stay indoors.</w:t>
                      </w:r>
                    </w:p>
                  </w:txbxContent>
                </v:textbox>
              </v:shape>
            </w:pict>
          </mc:Fallback>
        </mc:AlternateContent>
      </w:r>
      <w:r w:rsidR="00BE0141">
        <w:rPr>
          <w:noProof/>
          <w:lang w:eastAsia="en-GB" w:bidi="ar-SA"/>
        </w:rPr>
        <mc:AlternateContent>
          <mc:Choice Requires="wps">
            <w:drawing>
              <wp:anchor distT="0" distB="0" distL="114300" distR="114300" simplePos="0" relativeHeight="6291534" behindDoc="0" locked="0" layoutInCell="1" allowOverlap="1" wp14:anchorId="28F37F52" wp14:editId="206839BE">
                <wp:simplePos x="0" y="0"/>
                <wp:positionH relativeFrom="column">
                  <wp:posOffset>4234815</wp:posOffset>
                </wp:positionH>
                <wp:positionV relativeFrom="paragraph">
                  <wp:posOffset>1564008</wp:posOffset>
                </wp:positionV>
                <wp:extent cx="247646" cy="313054"/>
                <wp:effectExtent l="38100" t="0" r="19054" b="48896"/>
                <wp:wrapNone/>
                <wp:docPr id="3" name="Shape29"/>
                <wp:cNvGraphicFramePr/>
                <a:graphic xmlns:a="http://schemas.openxmlformats.org/drawingml/2006/main">
                  <a:graphicData uri="http://schemas.microsoft.com/office/word/2010/wordprocessingShape">
                    <wps:wsp>
                      <wps:cNvCnPr/>
                      <wps:spPr>
                        <a:xfrm flipH="1">
                          <a:off x="0" y="0"/>
                          <a:ext cx="247646" cy="313054"/>
                        </a:xfrm>
                        <a:prstGeom prst="straightConnector1">
                          <a:avLst/>
                        </a:prstGeom>
                        <a:noFill/>
                        <a:ln w="12701" cap="flat">
                          <a:solidFill>
                            <a:srgbClr val="3465A4"/>
                          </a:solidFill>
                          <a:prstDash val="solid"/>
                          <a:miter/>
                          <a:tailEnd type="arrow"/>
                        </a:ln>
                      </wps:spPr>
                      <wps:bodyPr/>
                    </wps:wsp>
                  </a:graphicData>
                </a:graphic>
              </wp:anchor>
            </w:drawing>
          </mc:Choice>
          <mc:Fallback>
            <w:pict>
              <v:shape w14:anchorId="6D0A1091" id="Shape29" o:spid="_x0000_s1026" type="#_x0000_t32" style="position:absolute;margin-left:333.45pt;margin-top:123.15pt;width:19.5pt;height:24.65pt;flip:x;z-index:629153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" strokecolor="#3465a4" strokeweight=".35281mm">
                <v:stroke endarrow="open" joinstyle="miter"/>
              </v:shape>
            </w:pict>
          </mc:Fallback>
        </mc:AlternateContent>
      </w:r>
      <w:r w:rsidR="00BE0141">
        <w:rPr>
          <w:noProof/>
          <w:lang w:eastAsia="en-GB" w:bidi="ar-SA"/>
        </w:rPr>
        <mc:AlternateContent>
          <mc:Choice Requires="wps">
            <w:drawing>
              <wp:anchor distT="0" distB="0" distL="114300" distR="114300" simplePos="0" relativeHeight="150996770" behindDoc="0" locked="0" layoutInCell="1" allowOverlap="1" wp14:anchorId="597BF667" wp14:editId="3231B896">
                <wp:simplePos x="0" y="0"/>
                <wp:positionH relativeFrom="column">
                  <wp:posOffset>4187823</wp:posOffset>
                </wp:positionH>
                <wp:positionV relativeFrom="paragraph">
                  <wp:posOffset>1382399</wp:posOffset>
                </wp:positionV>
                <wp:extent cx="304167" cy="447031"/>
                <wp:effectExtent l="38100" t="0" r="19683" b="48269"/>
                <wp:wrapNone/>
                <wp:docPr id="4" name="Shape28"/>
                <wp:cNvGraphicFramePr/>
                <a:graphic xmlns:a="http://schemas.openxmlformats.org/drawingml/2006/main">
                  <a:graphicData uri="http://schemas.microsoft.com/office/word/2010/wordprocessingShape">
                    <wps:wsp>
                      <wps:cNvCnPr/>
                      <wps:spPr>
                        <a:xfrm flipH="1">
                          <a:off x="0" y="0"/>
                          <a:ext cx="304167" cy="447031"/>
                        </a:xfrm>
                        <a:prstGeom prst="straightConnector1">
                          <a:avLst/>
                        </a:prstGeom>
                        <a:noFill/>
                        <a:ln w="12701" cap="flat">
                          <a:solidFill>
                            <a:srgbClr val="3465A4"/>
                          </a:solidFill>
                          <a:prstDash val="solid"/>
                          <a:miter/>
                          <a:tailEnd type="arrow"/>
                        </a:ln>
                      </wps:spPr>
                      <wps:bodyPr/>
                    </wps:wsp>
                  </a:graphicData>
                </a:graphic>
              </wp:anchor>
            </w:drawing>
          </mc:Choice>
          <mc:Fallback>
            <w:pict>
              <v:shape w14:anchorId="49C18986" id="Shape28" o:spid="_x0000_s1026" type="#_x0000_t32" style="position:absolute;margin-left:329.75pt;margin-top:108.85pt;width:23.95pt;height:35.2pt;flip:x;z-index:1509967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" strokecolor="#3465a4" strokeweight=".35281mm">
                <v:stroke endarrow="open" joinstyle="miter"/>
              </v:shape>
            </w:pict>
          </mc:Fallback>
        </mc:AlternateContent>
      </w:r>
      <w:r w:rsidR="00BE0141">
        <w:rPr>
          <w:noProof/>
          <w:lang w:eastAsia="en-GB" w:bidi="ar-SA"/>
        </w:rPr>
        <mc:AlternateContent>
          <mc:Choice Requires="wps">
            <w:drawing>
              <wp:anchor distT="0" distB="0" distL="114300" distR="114300" simplePos="0" relativeHeight="138413706" behindDoc="0" locked="0" layoutInCell="1" allowOverlap="1" wp14:anchorId="2F7CA039" wp14:editId="6DA03AD4">
                <wp:simplePos x="0" y="0"/>
                <wp:positionH relativeFrom="column">
                  <wp:posOffset>3778886</wp:posOffset>
                </wp:positionH>
                <wp:positionV relativeFrom="paragraph">
                  <wp:posOffset>1292220</wp:posOffset>
                </wp:positionV>
                <wp:extent cx="189866" cy="461013"/>
                <wp:effectExtent l="0" t="0" r="57784" b="53337"/>
                <wp:wrapNone/>
                <wp:docPr id="6" name="Shape26"/>
                <wp:cNvGraphicFramePr/>
                <a:graphic xmlns:a="http://schemas.openxmlformats.org/drawingml/2006/main">
                  <a:graphicData uri="http://schemas.microsoft.com/office/word/2010/wordprocessingShape">
                    <wps:wsp>
                      <wps:cNvCnPr/>
                      <wps:spPr>
                        <a:xfrm>
                          <a:off x="0" y="0"/>
                          <a:ext cx="189866" cy="461013"/>
                        </a:xfrm>
                        <a:prstGeom prst="straightConnector1">
                          <a:avLst/>
                        </a:prstGeom>
                        <a:noFill/>
                        <a:ln w="12701" cap="flat">
                          <a:solidFill>
                            <a:srgbClr val="3465A4"/>
                          </a:solidFill>
                          <a:prstDash val="solid"/>
                          <a:miter/>
                          <a:tailEnd type="arrow"/>
                        </a:ln>
                      </wps:spPr>
                      <wps:bodyPr/>
                    </wps:wsp>
                  </a:graphicData>
                </a:graphic>
              </wp:anchor>
            </w:drawing>
          </mc:Choice>
          <mc:Fallback>
            <w:pict>
              <v:shape w14:anchorId="2F9DAFDA" id="Shape26" o:spid="_x0000_s1026" type="#_x0000_t32" style="position:absolute;margin-left:297.55pt;margin-top:101.75pt;width:14.95pt;height:36.3pt;z-index:13841370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" strokecolor="#3465a4" strokeweight=".35281mm">
                <v:stroke endarrow="open" joinstyle="miter"/>
              </v:shape>
            </w:pict>
          </mc:Fallback>
        </mc:AlternateContent>
      </w:r>
      <w:r w:rsidR="00BE0141">
        <w:rPr>
          <w:noProof/>
          <w:lang w:eastAsia="en-GB" w:bidi="ar-SA"/>
        </w:rPr>
        <mc:AlternateContent>
          <mc:Choice Requires="wps">
            <w:drawing>
              <wp:anchor distT="0" distB="0" distL="114300" distR="114300" simplePos="0" relativeHeight="125830642" behindDoc="0" locked="0" layoutInCell="1" allowOverlap="1" wp14:anchorId="2F12DBDC" wp14:editId="01896350">
                <wp:simplePos x="0" y="0"/>
                <wp:positionH relativeFrom="column">
                  <wp:posOffset>3709035</wp:posOffset>
                </wp:positionH>
                <wp:positionV relativeFrom="paragraph">
                  <wp:posOffset>38733</wp:posOffset>
                </wp:positionV>
                <wp:extent cx="1571625" cy="1228725"/>
                <wp:effectExtent l="0" t="0" r="9525" b="9525"/>
                <wp:wrapNone/>
                <wp:docPr id="11" name="Shape7"/>
                <wp:cNvGraphicFramePr/>
                <a:graphic xmlns:a="http://schemas.openxmlformats.org/drawingml/2006/main">
                  <a:graphicData uri="http://schemas.microsoft.com/office/word/2010/wordprocessingShape">
                    <wps:wsp>
                      <wps:cNvSpPr txBox="1"/>
                      <wps:spPr>
                        <a:xfrm>
                          <a:off x="0" y="0"/>
                          <a:ext cx="1571625" cy="1228725"/>
                        </a:xfrm>
                        <a:prstGeom prst="rect">
                          <a:avLst/>
                        </a:prstGeom>
                        <a:noFill/>
                        <a:ln>
                          <a:noFill/>
                          <a:prstDash/>
                        </a:ln>
                      </wps:spPr>
                      <wps:txbx>
                        <w:txbxContent>
                          <w:p w14:paraId="1D540A24" w14:textId="77777777" w:rsidR="00C608EB" w:rsidRDefault="00C608EB">
                            <w:pPr>
                              <w:rPr>
                                <w:rFonts w:hint="eastAsia"/>
                              </w:rPr>
                            </w:pPr>
                          </w:p>
                          <w:p w14:paraId="3C15C0A0" w14:textId="77777777" w:rsidR="00C608EB" w:rsidRDefault="00BE0141">
                            <w:pPr>
                              <w:rPr>
                                <w:rFonts w:hint="eastAsia"/>
                              </w:rPr>
                            </w:pPr>
                            <w:r>
                              <w:t>School work,</w:t>
                            </w:r>
                          </w:p>
                          <w:p w14:paraId="298B80C9" w14:textId="77777777" w:rsidR="00C608EB" w:rsidRDefault="00BE0141">
                            <w:pPr>
                              <w:rPr>
                                <w:rFonts w:hint="eastAsia"/>
                              </w:rPr>
                            </w:pPr>
                            <w:r>
                              <w:t xml:space="preserve">family troubles, </w:t>
                            </w:r>
                          </w:p>
                          <w:p w14:paraId="67D85D82" w14:textId="77777777" w:rsidR="00C608EB" w:rsidRDefault="00BE0141">
                            <w:pPr>
                              <w:rPr>
                                <w:rFonts w:hint="eastAsia"/>
                              </w:rPr>
                            </w:pPr>
                            <w:r>
                              <w:t xml:space="preserve">money worries, </w:t>
                            </w:r>
                          </w:p>
                          <w:p w14:paraId="728830CB" w14:textId="77777777" w:rsidR="00C608EB" w:rsidRDefault="00BE0141">
                            <w:pPr>
                              <w:rPr>
                                <w:rFonts w:hint="eastAsia"/>
                              </w:rPr>
                            </w:pPr>
                            <w:r>
                              <w:t xml:space="preserve">keeping my room tidy, </w:t>
                            </w:r>
                          </w:p>
                          <w:p w14:paraId="6DC4E384" w14:textId="77777777" w:rsidR="00C608EB" w:rsidRDefault="00BE0141">
                            <w:pPr>
                              <w:rPr>
                                <w:rFonts w:hint="eastAsia"/>
                              </w:rPr>
                            </w:pPr>
                            <w:r>
                              <w:t xml:space="preserve">not seeing friends, </w:t>
                            </w:r>
                          </w:p>
                          <w:p w14:paraId="35591DE3" w14:textId="77777777" w:rsidR="00C608EB" w:rsidRDefault="00BE0141">
                            <w:pPr>
                              <w:rPr>
                                <w:rFonts w:hint="eastAsia"/>
                              </w:rPr>
                            </w:pPr>
                            <w:r>
                              <w:t>having to stay indoo</w:t>
                            </w:r>
                            <w:r>
                              <w:t>rs.</w:t>
                            </w:r>
                          </w:p>
                        </w:txbxContent>
                      </wps:txbx>
                      <wps:bodyPr vert="horz" wrap="none" lIns="0" tIns="0" rIns="0" bIns="0" anchor="t" anchorCtr="0" compatLnSpc="0">
                        <a:noAutofit/>
                      </wps:bodyPr>
                    </wps:wsp>
                  </a:graphicData>
                </a:graphic>
              </wp:anchor>
            </w:drawing>
          </mc:Choice>
          <mc:Fallback>
            <w:pict>
              <v:shape w14:anchorId="2F12DBDC" id="_x0000_s1028" type="#_x0000_t202" style="position:absolute;margin-left:292.05pt;margin-top:3.05pt;width:123.75pt;height:96.75pt;z-index:12583064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" filled="f" stroked="f">
                <v:textbox inset="0,0,0,0">
                  <w:txbxContent>
                    <w:p w14:paraId="1D540A24" w14:textId="77777777" w:rsidR="00C608EB" w:rsidRDefault="00C608EB">
                      <w:pPr>
                        <w:rPr>
                          <w:rFonts w:hint="eastAsia"/>
                        </w:rPr>
                      </w:pPr>
                    </w:p>
                    <w:p w14:paraId="3C15C0A0" w14:textId="77777777" w:rsidR="00C608EB" w:rsidRDefault="00BE0141">
                      <w:pPr>
                        <w:rPr>
                          <w:rFonts w:hint="eastAsia"/>
                        </w:rPr>
                      </w:pPr>
                      <w:r>
                        <w:t>School work,</w:t>
                      </w:r>
                    </w:p>
                    <w:p w14:paraId="298B80C9" w14:textId="77777777" w:rsidR="00C608EB" w:rsidRDefault="00BE0141">
                      <w:pPr>
                        <w:rPr>
                          <w:rFonts w:hint="eastAsia"/>
                        </w:rPr>
                      </w:pPr>
                      <w:r>
                        <w:t xml:space="preserve">family troubles, </w:t>
                      </w:r>
                    </w:p>
                    <w:p w14:paraId="67D85D82" w14:textId="77777777" w:rsidR="00C608EB" w:rsidRDefault="00BE0141">
                      <w:pPr>
                        <w:rPr>
                          <w:rFonts w:hint="eastAsia"/>
                        </w:rPr>
                      </w:pPr>
                      <w:r>
                        <w:t xml:space="preserve">money worries, </w:t>
                      </w:r>
                    </w:p>
                    <w:p w14:paraId="728830CB" w14:textId="77777777" w:rsidR="00C608EB" w:rsidRDefault="00BE0141">
                      <w:pPr>
                        <w:rPr>
                          <w:rFonts w:hint="eastAsia"/>
                        </w:rPr>
                      </w:pPr>
                      <w:r>
                        <w:t xml:space="preserve">keeping my room tidy, </w:t>
                      </w:r>
                    </w:p>
                    <w:p w14:paraId="6DC4E384" w14:textId="77777777" w:rsidR="00C608EB" w:rsidRDefault="00BE0141">
                      <w:pPr>
                        <w:rPr>
                          <w:rFonts w:hint="eastAsia"/>
                        </w:rPr>
                      </w:pPr>
                      <w:r>
                        <w:t xml:space="preserve">not seeing friends, </w:t>
                      </w:r>
                    </w:p>
                    <w:p w14:paraId="35591DE3" w14:textId="77777777" w:rsidR="00C608EB" w:rsidRDefault="00BE0141">
                      <w:pPr>
                        <w:rPr>
                          <w:rFonts w:hint="eastAsia"/>
                        </w:rPr>
                      </w:pPr>
                      <w:r>
                        <w:t>having to stay indoo</w:t>
                      </w:r>
                      <w:r>
                        <w:t>rs.</w:t>
                      </w:r>
                    </w:p>
                  </w:txbxContent>
                </v:textbox>
              </v:shape>
            </w:pict>
          </mc:Fallback>
        </mc:AlternateContent>
      </w:r>
      <w:r w:rsidR="00BE0141">
        <w:rPr>
          <w:noProof/>
          <w:lang w:eastAsia="en-GB" w:bidi="ar-SA"/>
        </w:rPr>
        <mc:AlternateContent>
          <mc:Choice Requires="wps">
            <w:drawing>
              <wp:anchor distT="0" distB="0" distL="114300" distR="114300" simplePos="0" relativeHeight="56623790" behindDoc="0" locked="0" layoutInCell="1" allowOverlap="1" wp14:anchorId="0EB3A61E" wp14:editId="1CF88D44">
                <wp:simplePos x="0" y="0"/>
                <wp:positionH relativeFrom="column">
                  <wp:posOffset>1508760</wp:posOffset>
                </wp:positionH>
                <wp:positionV relativeFrom="paragraph">
                  <wp:posOffset>10158</wp:posOffset>
                </wp:positionV>
                <wp:extent cx="1571625" cy="1257300"/>
                <wp:effectExtent l="0" t="0" r="9525" b="0"/>
                <wp:wrapNone/>
                <wp:docPr id="12" name="Shape7"/>
                <wp:cNvGraphicFramePr/>
                <a:graphic xmlns:a="http://schemas.openxmlformats.org/drawingml/2006/main">
                  <a:graphicData uri="http://schemas.microsoft.com/office/word/2010/wordprocessingShape">
                    <wps:wsp>
                      <wps:cNvSpPr txBox="1"/>
                      <wps:spPr>
                        <a:xfrm>
                          <a:off x="0" y="0"/>
                          <a:ext cx="1571625" cy="1257300"/>
                        </a:xfrm>
                        <a:prstGeom prst="rect">
                          <a:avLst/>
                        </a:prstGeom>
                        <a:noFill/>
                        <a:ln>
                          <a:noFill/>
                          <a:prstDash/>
                        </a:ln>
                      </wps:spPr>
                      <wps:txbx>
                        <w:txbxContent>
                          <w:p w14:paraId="4142E3B2" w14:textId="77777777" w:rsidR="00C608EB" w:rsidRDefault="00C608EB">
                            <w:pPr>
                              <w:rPr>
                                <w:rFonts w:hint="eastAsia"/>
                              </w:rPr>
                            </w:pPr>
                          </w:p>
                          <w:p w14:paraId="3E26073F" w14:textId="77777777" w:rsidR="00C608EB" w:rsidRDefault="00BE0141">
                            <w:pPr>
                              <w:rPr>
                                <w:rFonts w:hint="eastAsia"/>
                              </w:rPr>
                            </w:pPr>
                            <w:r>
                              <w:t xml:space="preserve">School work, </w:t>
                            </w:r>
                          </w:p>
                          <w:p w14:paraId="53F0BEB9" w14:textId="77777777" w:rsidR="00C608EB" w:rsidRDefault="00BE0141">
                            <w:pPr>
                              <w:rPr>
                                <w:rFonts w:hint="eastAsia"/>
                              </w:rPr>
                            </w:pPr>
                            <w:r>
                              <w:t xml:space="preserve">family troubles, </w:t>
                            </w:r>
                          </w:p>
                          <w:p w14:paraId="55D199F2" w14:textId="77777777" w:rsidR="00C608EB" w:rsidRDefault="00BE0141">
                            <w:pPr>
                              <w:rPr>
                                <w:rFonts w:hint="eastAsia"/>
                              </w:rPr>
                            </w:pPr>
                            <w:r>
                              <w:t xml:space="preserve">money worries, </w:t>
                            </w:r>
                          </w:p>
                          <w:p w14:paraId="650BB17A" w14:textId="77777777" w:rsidR="00C608EB" w:rsidRDefault="00BE0141">
                            <w:pPr>
                              <w:rPr>
                                <w:rFonts w:hint="eastAsia"/>
                              </w:rPr>
                            </w:pPr>
                            <w:r>
                              <w:t>keeping my room tidy,</w:t>
                            </w:r>
                          </w:p>
                          <w:p w14:paraId="0CA489FD" w14:textId="77777777" w:rsidR="00C608EB" w:rsidRDefault="00BE0141">
                            <w:pPr>
                              <w:rPr>
                                <w:rFonts w:hint="eastAsia"/>
                              </w:rPr>
                            </w:pPr>
                            <w:r>
                              <w:t xml:space="preserve"> not seeing friends,</w:t>
                            </w:r>
                          </w:p>
                          <w:p w14:paraId="1F4E5B45" w14:textId="77777777" w:rsidR="00C608EB" w:rsidRDefault="00BE0141">
                            <w:pPr>
                              <w:rPr>
                                <w:rFonts w:hint="eastAsia"/>
                              </w:rPr>
                            </w:pPr>
                            <w:r>
                              <w:t xml:space="preserve"> having to stay indoors.</w:t>
                            </w:r>
                          </w:p>
                        </w:txbxContent>
                      </wps:txbx>
                      <wps:bodyPr vert="horz" wrap="none" lIns="0" tIns="0" rIns="0" bIns="0" anchor="t" anchorCtr="0" compatLnSpc="0">
                        <a:noAutofit/>
                      </wps:bodyPr>
                    </wps:wsp>
                  </a:graphicData>
                </a:graphic>
              </wp:anchor>
            </w:drawing>
          </mc:Choice>
          <mc:Fallback>
            <w:pict>
              <v:shape w14:anchorId="0EB3A61E" id="_x0000_s1029" type="#_x0000_t202" style="position:absolute;margin-left:118.8pt;margin-top:.8pt;width:123.75pt;height:99pt;z-index:5662379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" filled="f" stroked="f">
                <v:textbox inset="0,0,0,0">
                  <w:txbxContent>
                    <w:p w14:paraId="4142E3B2" w14:textId="77777777" w:rsidR="00C608EB" w:rsidRDefault="00C608EB">
                      <w:pPr>
                        <w:rPr>
                          <w:rFonts w:hint="eastAsia"/>
                        </w:rPr>
                      </w:pPr>
                    </w:p>
                    <w:p w14:paraId="3E26073F" w14:textId="77777777" w:rsidR="00C608EB" w:rsidRDefault="00BE0141">
                      <w:pPr>
                        <w:rPr>
                          <w:rFonts w:hint="eastAsia"/>
                        </w:rPr>
                      </w:pPr>
                      <w:r>
                        <w:t xml:space="preserve">School work, </w:t>
                      </w:r>
                    </w:p>
                    <w:p w14:paraId="53F0BEB9" w14:textId="77777777" w:rsidR="00C608EB" w:rsidRDefault="00BE0141">
                      <w:pPr>
                        <w:rPr>
                          <w:rFonts w:hint="eastAsia"/>
                        </w:rPr>
                      </w:pPr>
                      <w:r>
                        <w:t xml:space="preserve">family troubles, </w:t>
                      </w:r>
                    </w:p>
                    <w:p w14:paraId="55D199F2" w14:textId="77777777" w:rsidR="00C608EB" w:rsidRDefault="00BE0141">
                      <w:pPr>
                        <w:rPr>
                          <w:rFonts w:hint="eastAsia"/>
                        </w:rPr>
                      </w:pPr>
                      <w:r>
                        <w:t xml:space="preserve">money worries, </w:t>
                      </w:r>
                    </w:p>
                    <w:p w14:paraId="650BB17A" w14:textId="77777777" w:rsidR="00C608EB" w:rsidRDefault="00BE0141">
                      <w:pPr>
                        <w:rPr>
                          <w:rFonts w:hint="eastAsia"/>
                        </w:rPr>
                      </w:pPr>
                      <w:r>
                        <w:t>keeping my room tidy,</w:t>
                      </w:r>
                    </w:p>
                    <w:p w14:paraId="0CA489FD" w14:textId="77777777" w:rsidR="00C608EB" w:rsidRDefault="00BE0141">
                      <w:pPr>
                        <w:rPr>
                          <w:rFonts w:hint="eastAsia"/>
                        </w:rPr>
                      </w:pPr>
                      <w:r>
                        <w:t xml:space="preserve"> not seeing friends,</w:t>
                      </w:r>
                    </w:p>
                    <w:p w14:paraId="1F4E5B45" w14:textId="77777777" w:rsidR="00C608EB" w:rsidRDefault="00BE0141">
                      <w:pPr>
                        <w:rPr>
                          <w:rFonts w:hint="eastAsia"/>
                        </w:rPr>
                      </w:pPr>
                      <w:r>
                        <w:t xml:space="preserve"> having to stay indoors.</w:t>
                      </w:r>
                    </w:p>
                  </w:txbxContent>
                </v:textbox>
              </v:shape>
            </w:pict>
          </mc:Fallback>
        </mc:AlternateContent>
      </w:r>
      <w:r w:rsidR="00BE0141">
        <w:rPr>
          <w:noProof/>
          <w:lang w:eastAsia="en-GB" w:bidi="ar-SA"/>
        </w:rPr>
        <mc:AlternateContent>
          <mc:Choice Requires="wps">
            <w:drawing>
              <wp:anchor distT="0" distB="0" distL="114300" distR="114300" simplePos="0" relativeHeight="195037494" behindDoc="0" locked="0" layoutInCell="1" allowOverlap="1" wp14:anchorId="065029CF" wp14:editId="4C609997">
                <wp:simplePos x="0" y="0"/>
                <wp:positionH relativeFrom="column">
                  <wp:posOffset>5356856</wp:posOffset>
                </wp:positionH>
                <wp:positionV relativeFrom="paragraph">
                  <wp:posOffset>1496058</wp:posOffset>
                </wp:positionV>
                <wp:extent cx="942975" cy="752478"/>
                <wp:effectExtent l="0" t="0" r="9525" b="9522"/>
                <wp:wrapNone/>
                <wp:docPr id="13" name="Shape34"/>
                <wp:cNvGraphicFramePr/>
                <a:graphic xmlns:a="http://schemas.openxmlformats.org/drawingml/2006/main">
                  <a:graphicData uri="http://schemas.microsoft.com/office/word/2010/wordprocessingShape">
                    <wps:wsp>
                      <wps:cNvSpPr txBox="1"/>
                      <wps:spPr>
                        <a:xfrm>
                          <a:off x="0" y="0"/>
                          <a:ext cx="942975" cy="752478"/>
                        </a:xfrm>
                        <a:prstGeom prst="rect">
                          <a:avLst/>
                        </a:prstGeom>
                        <a:noFill/>
                        <a:ln>
                          <a:noFill/>
                          <a:prstDash/>
                        </a:ln>
                      </wps:spPr>
                      <wps:txbx>
                        <w:txbxContent>
                          <w:p w14:paraId="33BE97FE" w14:textId="77777777" w:rsidR="00C608EB" w:rsidRDefault="00BE0141">
                            <w:pPr>
                              <w:rPr>
                                <w:rFonts w:hint="eastAsia"/>
                              </w:rPr>
                            </w:pPr>
                            <w:r>
                              <w:t>Tap:</w:t>
                            </w:r>
                          </w:p>
                          <w:p w14:paraId="31D9BC46" w14:textId="77777777" w:rsidR="00C608EB" w:rsidRDefault="00BE0141">
                            <w:pPr>
                              <w:rPr>
                                <w:rFonts w:hint="eastAsia"/>
                              </w:rPr>
                            </w:pPr>
                            <w:r>
                              <w:t xml:space="preserve">Hobby, </w:t>
                            </w:r>
                          </w:p>
                          <w:p w14:paraId="09188A79" w14:textId="77777777" w:rsidR="00C608EB" w:rsidRDefault="00BE0141">
                            <w:pPr>
                              <w:rPr>
                                <w:rFonts w:hint="eastAsia"/>
                              </w:rPr>
                            </w:pPr>
                            <w:r>
                              <w:t xml:space="preserve">stress relief. </w:t>
                            </w:r>
                          </w:p>
                          <w:p w14:paraId="0D84EA8C" w14:textId="77777777" w:rsidR="00C608EB" w:rsidRDefault="00BE0141">
                            <w:pPr>
                              <w:rPr>
                                <w:rFonts w:hint="eastAsia"/>
                              </w:rPr>
                            </w:pPr>
                            <w:r>
                              <w:rPr>
                                <w:b/>
                                <w:bCs/>
                              </w:rPr>
                              <w:t>TALKING</w:t>
                            </w:r>
                          </w:p>
                        </w:txbxContent>
                      </wps:txbx>
                      <wps:bodyPr vert="horz" wrap="none" lIns="0" tIns="0" rIns="0" bIns="0" anchor="t" anchorCtr="0" compatLnSpc="0">
                        <a:noAutofit/>
                      </wps:bodyPr>
                    </wps:wsp>
                  </a:graphicData>
                </a:graphic>
              </wp:anchor>
            </w:drawing>
          </mc:Choice>
          <mc:Fallback>
            <w:pict>
              <v:shape w14:anchorId="065029CF" id="Shape34" o:spid="_x0000_s1030" type="#_x0000_t202" style="position:absolute;margin-left:421.8pt;margin-top:117.8pt;width:74.25pt;height:59.25pt;z-index:19503749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" filled="f" stroked="f">
                <v:textbox inset="0,0,0,0">
                  <w:txbxContent>
                    <w:p w14:paraId="33BE97FE" w14:textId="77777777" w:rsidR="00C608EB" w:rsidRDefault="00BE0141">
                      <w:pPr>
                        <w:rPr>
                          <w:rFonts w:hint="eastAsia"/>
                        </w:rPr>
                      </w:pPr>
                      <w:r>
                        <w:t>Tap:</w:t>
                      </w:r>
                    </w:p>
                    <w:p w14:paraId="31D9BC46" w14:textId="77777777" w:rsidR="00C608EB" w:rsidRDefault="00BE0141">
                      <w:pPr>
                        <w:rPr>
                          <w:rFonts w:hint="eastAsia"/>
                        </w:rPr>
                      </w:pPr>
                      <w:r>
                        <w:t xml:space="preserve">Hobby, </w:t>
                      </w:r>
                    </w:p>
                    <w:p w14:paraId="09188A79" w14:textId="77777777" w:rsidR="00C608EB" w:rsidRDefault="00BE0141">
                      <w:pPr>
                        <w:rPr>
                          <w:rFonts w:hint="eastAsia"/>
                        </w:rPr>
                      </w:pPr>
                      <w:r>
                        <w:t xml:space="preserve">stress relief. </w:t>
                      </w:r>
                    </w:p>
                    <w:p w14:paraId="0D84EA8C" w14:textId="77777777" w:rsidR="00C608EB" w:rsidRDefault="00BE0141">
                      <w:pPr>
                        <w:rPr>
                          <w:rFonts w:hint="eastAsia"/>
                        </w:rPr>
                      </w:pPr>
                      <w:r>
                        <w:rPr>
                          <w:b/>
                          <w:bCs/>
                        </w:rPr>
                        <w:t>TALKING</w:t>
                      </w:r>
                    </w:p>
                  </w:txbxContent>
                </v:textbox>
              </v:shape>
            </w:pict>
          </mc:Fallback>
        </mc:AlternateContent>
      </w:r>
      <w:r w:rsidR="00BE0141">
        <w:rPr>
          <w:noProof/>
          <w:lang w:eastAsia="en-GB" w:bidi="ar-SA"/>
        </w:rPr>
        <mc:AlternateContent>
          <mc:Choice Requires="wps">
            <w:drawing>
              <wp:anchor distT="0" distB="0" distL="114300" distR="114300" simplePos="0" relativeHeight="251669504" behindDoc="0" locked="0" layoutInCell="1" allowOverlap="1" wp14:anchorId="30F11E92" wp14:editId="2D2E87A1">
                <wp:simplePos x="0" y="0"/>
                <wp:positionH relativeFrom="column">
                  <wp:posOffset>4144646</wp:posOffset>
                </wp:positionH>
                <wp:positionV relativeFrom="paragraph">
                  <wp:posOffset>2553333</wp:posOffset>
                </wp:positionV>
                <wp:extent cx="45079" cy="578487"/>
                <wp:effectExtent l="57150" t="19050" r="50171" b="50163"/>
                <wp:wrapNone/>
                <wp:docPr id="14" name="Straight Arrow Connector 55"/>
                <wp:cNvGraphicFramePr/>
                <a:graphic xmlns:a="http://schemas.openxmlformats.org/drawingml/2006/main">
                  <a:graphicData uri="http://schemas.microsoft.com/office/word/2010/wordprocessingShape">
                    <wps:wsp>
                      <wps:cNvCnPr/>
                      <wps:spPr>
                        <a:xfrm>
                          <a:off x="0" y="0"/>
                          <a:ext cx="45079" cy="578487"/>
                        </a:xfrm>
                        <a:prstGeom prst="straightConnector1">
                          <a:avLst/>
                        </a:prstGeom>
                        <a:noFill/>
                        <a:ln w="28575" cap="flat">
                          <a:solidFill>
                            <a:srgbClr val="ED7D31"/>
                          </a:solidFill>
                          <a:prstDash val="solid"/>
                          <a:miter/>
                          <a:tailEnd type="arrow"/>
                        </a:ln>
                      </wps:spPr>
                      <wps:bodyPr/>
                    </wps:wsp>
                  </a:graphicData>
                </a:graphic>
              </wp:anchor>
            </w:drawing>
          </mc:Choice>
          <mc:Fallback>
            <w:pict>
              <v:shape w14:anchorId="2AD156D1" id="Straight Arrow Connector 55" o:spid="_x0000_s1026" type="#_x0000_t32" style="position:absolute;margin-left:326.35pt;margin-top:201.05pt;width:3.55pt;height:45.5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" strokecolor="#ed7d31" strokeweight="2.25pt">
                <v:stroke endarrow="open" joinstyle="miter"/>
              </v:shape>
            </w:pict>
          </mc:Fallback>
        </mc:AlternateContent>
      </w:r>
      <w:r w:rsidR="00BE0141">
        <w:rPr>
          <w:noProof/>
          <w:lang w:eastAsia="en-GB" w:bidi="ar-SA"/>
        </w:rPr>
        <mc:AlternateContent>
          <mc:Choice Requires="wps">
            <w:drawing>
              <wp:anchor distT="0" distB="0" distL="114300" distR="114300" simplePos="0" relativeHeight="232786686" behindDoc="0" locked="0" layoutInCell="1" allowOverlap="1" wp14:anchorId="6D15F4FE" wp14:editId="7E649561">
                <wp:simplePos x="0" y="0"/>
                <wp:positionH relativeFrom="column">
                  <wp:posOffset>431797</wp:posOffset>
                </wp:positionH>
                <wp:positionV relativeFrom="paragraph">
                  <wp:posOffset>2581908</wp:posOffset>
                </wp:positionV>
                <wp:extent cx="45090" cy="702315"/>
                <wp:effectExtent l="57150" t="38100" r="50160" b="2535"/>
                <wp:wrapNone/>
                <wp:docPr id="15" name="Straight Arrow Connector 49"/>
                <wp:cNvGraphicFramePr/>
                <a:graphic xmlns:a="http://schemas.openxmlformats.org/drawingml/2006/main">
                  <a:graphicData uri="http://schemas.microsoft.com/office/word/2010/wordprocessingShape">
                    <wps:wsp>
                      <wps:cNvCnPr/>
                      <wps:spPr>
                        <a:xfrm flipH="1" flipV="1">
                          <a:off x="0" y="0"/>
                          <a:ext cx="45090" cy="702315"/>
                        </a:xfrm>
                        <a:prstGeom prst="straightConnector1">
                          <a:avLst/>
                        </a:prstGeom>
                        <a:noFill/>
                        <a:ln w="28575" cap="flat">
                          <a:solidFill>
                            <a:srgbClr val="ED7D31"/>
                          </a:solidFill>
                          <a:prstDash val="solid"/>
                          <a:miter/>
                          <a:tailEnd type="arrow"/>
                        </a:ln>
                      </wps:spPr>
                      <wps:bodyPr/>
                    </wps:wsp>
                  </a:graphicData>
                </a:graphic>
              </wp:anchor>
            </w:drawing>
          </mc:Choice>
          <mc:Fallback>
            <w:pict>
              <v:shape w14:anchorId="587A8BC0" id="Straight Arrow Connector 49" o:spid="_x0000_s1026" type="#_x0000_t32" style="position:absolute;margin-left:34pt;margin-top:203.3pt;width:3.55pt;height:55.3pt;flip:x y;z-index:23278668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" strokecolor="#ed7d31" strokeweight="2.25pt">
                <v:stroke endarrow="open" joinstyle="miter"/>
              </v:shape>
            </w:pict>
          </mc:Fallback>
        </mc:AlternateContent>
      </w:r>
      <w:r w:rsidR="00BE0141">
        <w:rPr>
          <w:noProof/>
          <w:lang w:eastAsia="en-GB" w:bidi="ar-SA"/>
        </w:rPr>
        <mc:AlternateContent>
          <mc:Choice Requires="wps">
            <w:drawing>
              <wp:anchor distT="0" distB="0" distL="114300" distR="114300" simplePos="0" relativeHeight="251662336" behindDoc="0" locked="0" layoutInCell="1" allowOverlap="1" wp14:anchorId="73C393A9" wp14:editId="3104AA1D">
                <wp:simplePos x="0" y="0"/>
                <wp:positionH relativeFrom="column">
                  <wp:posOffset>3648071</wp:posOffset>
                </wp:positionH>
                <wp:positionV relativeFrom="paragraph">
                  <wp:posOffset>2190746</wp:posOffset>
                </wp:positionV>
                <wp:extent cx="914400" cy="1216023"/>
                <wp:effectExtent l="0" t="0" r="19050" b="22227"/>
                <wp:wrapNone/>
                <wp:docPr id="16" name="Can 51"/>
                <wp:cNvGraphicFramePr/>
                <a:graphic xmlns:a="http://schemas.openxmlformats.org/drawingml/2006/main">
                  <a:graphicData uri="http://schemas.microsoft.com/office/word/2010/wordprocessingShape">
                    <wps:wsp>
                      <wps:cNvSpPr/>
                      <wps:spPr>
                        <a:xfrm>
                          <a:off x="0" y="0"/>
                          <a:ext cx="914400" cy="1216023"/>
                        </a:xfrm>
                        <a:custGeom>
                          <a:avLst>
                            <a:gd name="f10" fmla="val 25000"/>
                          </a:avLst>
                          <a:gdLst>
                            <a:gd name="f1" fmla="val 21600000"/>
                            <a:gd name="f2" fmla="val 10800000"/>
                            <a:gd name="f3" fmla="val 5400000"/>
                            <a:gd name="f4" fmla="val 180"/>
                            <a:gd name="f5" fmla="val w"/>
                            <a:gd name="f6" fmla="val h"/>
                            <a:gd name="f7" fmla="val ss"/>
                            <a:gd name="f8" fmla="val 0"/>
                            <a:gd name="f9" fmla="+- 0 0 10800000"/>
                            <a:gd name="f10" fmla="val 25000"/>
                            <a:gd name="f11" fmla="+- 0 0 -360"/>
                            <a:gd name="f12" fmla="abs f5"/>
                            <a:gd name="f13" fmla="abs f6"/>
                            <a:gd name="f14" fmla="abs f7"/>
                            <a:gd name="f15" fmla="val f8"/>
                            <a:gd name="f16" fmla="val f10"/>
                            <a:gd name="f17" fmla="*/ f11 f2 1"/>
                            <a:gd name="f18" fmla="?: f12 f5 1"/>
                            <a:gd name="f19" fmla="?: f13 f6 1"/>
                            <a:gd name="f20" fmla="?: f14 f7 1"/>
                            <a:gd name="f21" fmla="*/ f17 1 f4"/>
                            <a:gd name="f22" fmla="*/ f18 1 21600"/>
                            <a:gd name="f23" fmla="*/ f19 1 21600"/>
                            <a:gd name="f24" fmla="*/ 21600 f18 1"/>
                            <a:gd name="f25" fmla="*/ 21600 f19 1"/>
                            <a:gd name="f26" fmla="+- f21 0 f3"/>
                            <a:gd name="f27" fmla="min f23 f22"/>
                            <a:gd name="f28" fmla="*/ f24 1 f20"/>
                            <a:gd name="f29" fmla="*/ f25 1 f20"/>
                            <a:gd name="f30" fmla="val f28"/>
                            <a:gd name="f31" fmla="val f29"/>
                            <a:gd name="f32" fmla="*/ f15 f27 1"/>
                            <a:gd name="f33" fmla="+- f31 0 f15"/>
                            <a:gd name="f34" fmla="+- f30 0 f15"/>
                            <a:gd name="f35" fmla="*/ f30 f27 1"/>
                            <a:gd name="f36" fmla="*/ f34 1 2"/>
                            <a:gd name="f37" fmla="min f34 f33"/>
                            <a:gd name="f38" fmla="+- f15 f36 0"/>
                            <a:gd name="f39" fmla="*/ f37 f16 1"/>
                            <a:gd name="f40" fmla="*/ f36 f27 1"/>
                            <a:gd name="f41" fmla="*/ f39 1 200000"/>
                            <a:gd name="f42" fmla="*/ f38 f27 1"/>
                            <a:gd name="f43" fmla="+- f41 f41 0"/>
                            <a:gd name="f44" fmla="+- f31 0 f41"/>
                            <a:gd name="f45" fmla="*/ f41 f27 1"/>
                            <a:gd name="f46" fmla="*/ f43 f27 1"/>
                            <a:gd name="f47" fmla="*/ f44 f27 1"/>
                          </a:gdLst>
                          <a:ahLst/>
                          <a:cxnLst>
                            <a:cxn ang="3cd4">
                              <a:pos x="hc" y="t"/>
                            </a:cxn>
                            <a:cxn ang="0">
                              <a:pos x="r" y="vc"/>
                            </a:cxn>
                            <a:cxn ang="cd4">
                              <a:pos x="hc" y="b"/>
                            </a:cxn>
                            <a:cxn ang="cd2">
                              <a:pos x="l" y="vc"/>
                            </a:cxn>
                            <a:cxn ang="f26">
                              <a:pos x="f42" y="f46"/>
                            </a:cxn>
                          </a:cxnLst>
                          <a:rect l="f32" t="f46" r="f35" b="f47"/>
                          <a:pathLst>
                            <a:path stroke="0">
                              <a:moveTo>
                                <a:pt x="f32" y="f45"/>
                              </a:moveTo>
                              <a:arcTo wR="f40" hR="f45" stAng="f2" swAng="f9"/>
                              <a:lnTo>
                                <a:pt x="f35" y="f47"/>
                              </a:lnTo>
                              <a:arcTo wR="f40" hR="f45" stAng="f8" swAng="f2"/>
                              <a:close/>
                            </a:path>
                            <a:path stroke="0">
                              <a:moveTo>
                                <a:pt x="f32" y="f45"/>
                              </a:moveTo>
                              <a:arcTo wR="f40" hR="f45" stAng="f2" swAng="f1"/>
                              <a:close/>
                            </a:path>
                            <a:path fill="none">
                              <a:moveTo>
                                <a:pt x="f35" y="f45"/>
                              </a:moveTo>
                              <a:arcTo wR="f40" hR="f45" stAng="f8" swAng="f1"/>
                              <a:lnTo>
                                <a:pt x="f35" y="f47"/>
                              </a:lnTo>
                              <a:arcTo wR="f40" hR="f45" stAng="f8" swAng="f2"/>
                              <a:lnTo>
                                <a:pt x="f32" y="f45"/>
                              </a:lnTo>
                            </a:path>
                          </a:pathLst>
                        </a:custGeom>
                        <a:solidFill>
                          <a:srgbClr val="5B9BD5"/>
                        </a:solidFill>
                        <a:ln w="12701" cap="flat">
                          <a:solidFill>
                            <a:srgbClr val="41719C"/>
                          </a:solidFill>
                          <a:prstDash val="solid"/>
                          <a:miter/>
                        </a:ln>
                      </wps:spPr>
                      <wps:bodyPr lIns="0" tIns="0" rIns="0" bIns="0"/>
                    </wps:wsp>
                  </a:graphicData>
                </a:graphic>
              </wp:anchor>
            </w:drawing>
          </mc:Choice>
          <mc:Fallback>
            <w:pict>
              <v:shape w14:anchorId="70662756" id="Can 51" o:spid="_x0000_s1026" style="position:absolute;margin-left:287.25pt;margin-top:172.5pt;width:1in;height:95.75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914400,1216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" path="m,114300nsat,,914400,228600,,114300,914400,114300l914400,1101723wa,987423,914400,1216023,914400,1101723,,1101723l,114300xem,114300nsat,,914400,228600,,114300,,114300xem914400,114300nfat,,914400,228600,914400,114300,914400,114300l914400,1101723wa,987423,914400,1216023,914400,1101723,,1101723l,114300e" fillcolor="#5b9bd5" strokecolor="#41719c" strokeweight=".35281mm">
                <v:stroke joinstyle="miter"/>
                <v:path arrowok="t" o:connecttype="custom" o:connectlocs="457200,0;914400,608012;457200,1216023;0,608012;457200,228600" o:connectangles="270,0,90,180,270" textboxrect="0,228600,914400,1101723"/>
              </v:shape>
            </w:pict>
          </mc:Fallback>
        </mc:AlternateContent>
      </w:r>
      <w:r w:rsidR="00BE0141">
        <w:rPr>
          <w:noProof/>
          <w:lang w:eastAsia="en-GB" w:bidi="ar-SA"/>
        </w:rPr>
        <mc:AlternateContent>
          <mc:Choice Requires="wps">
            <w:drawing>
              <wp:anchor distT="0" distB="0" distL="114300" distR="114300" simplePos="0" relativeHeight="2" behindDoc="0" locked="0" layoutInCell="1" allowOverlap="1" wp14:anchorId="1AFEEDC8" wp14:editId="40F4E3EE">
                <wp:simplePos x="0" y="0"/>
                <wp:positionH relativeFrom="column">
                  <wp:posOffset>3638553</wp:posOffset>
                </wp:positionH>
                <wp:positionV relativeFrom="paragraph">
                  <wp:posOffset>1695453</wp:posOffset>
                </wp:positionV>
                <wp:extent cx="914400" cy="409578"/>
                <wp:effectExtent l="0" t="0" r="19050" b="28572"/>
                <wp:wrapNone/>
                <wp:docPr id="17" name="Oval 52"/>
                <wp:cNvGraphicFramePr/>
                <a:graphic xmlns:a="http://schemas.openxmlformats.org/drawingml/2006/main">
                  <a:graphicData uri="http://schemas.microsoft.com/office/word/2010/wordprocessingShape">
                    <wps:wsp>
                      <wps:cNvSpPr/>
                      <wps:spPr>
                        <a:xfrm>
                          <a:off x="0" y="0"/>
                          <a:ext cx="914400" cy="409578"/>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1F23D1B3" id="Oval 52" o:spid="_x0000_s1026" style="position:absolute;margin-left:286.5pt;margin-top:133.5pt;width:1in;height:32.25pt;z-index:2;visibility:visible;mso-wrap-style:square;mso-wrap-distance-left:9pt;mso-wrap-distance-top:0;mso-wrap-distance-right:9pt;mso-wrap-distance-bottom:0;mso-position-horizontal:absolute;mso-position-horizontal-relative:text;mso-position-vertical:absolute;mso-position-vertical-relative:text;v-text-anchor:top" coordsize="914400,409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" path="m,204789at,,914400,409578,,204789,,204789xe" strokecolor="#41719c" strokeweight=".35281mm">
                <v:stroke joinstyle="miter"/>
                <v:path arrowok="t" o:connecttype="custom" o:connectlocs="457200,0;914400,204789;457200,409578;0,204789;133911,59981;133911,349597;780489,349597;780489,59981" o:connectangles="270,0,90,180,270,90,90,270" textboxrect="133911,59981,780489,349597"/>
              </v:shape>
            </w:pict>
          </mc:Fallback>
        </mc:AlternateContent>
      </w:r>
      <w:r w:rsidR="00BE0141">
        <w:rPr>
          <w:noProof/>
          <w:lang w:eastAsia="en-GB" w:bidi="ar-SA"/>
        </w:rPr>
        <mc:AlternateContent>
          <mc:Choice Requires="wps">
            <w:drawing>
              <wp:anchor distT="0" distB="0" distL="114300" distR="114300" simplePos="0" relativeHeight="251668480" behindDoc="0" locked="0" layoutInCell="1" allowOverlap="1" wp14:anchorId="0DD8E5E0" wp14:editId="54F76FA1">
                <wp:simplePos x="0" y="0"/>
                <wp:positionH relativeFrom="column">
                  <wp:posOffset>4547238</wp:posOffset>
                </wp:positionH>
                <wp:positionV relativeFrom="paragraph">
                  <wp:posOffset>1955737</wp:posOffset>
                </wp:positionV>
                <wp:extent cx="0" cy="390521"/>
                <wp:effectExtent l="0" t="0" r="38100" b="9529"/>
                <wp:wrapNone/>
                <wp:docPr id="18" name="Straight Connector 54"/>
                <wp:cNvGraphicFramePr/>
                <a:graphic xmlns:a="http://schemas.openxmlformats.org/drawingml/2006/main">
                  <a:graphicData uri="http://schemas.microsoft.com/office/word/2010/wordprocessingShape">
                    <wps:wsp>
                      <wps:cNvCnPr/>
                      <wps:spPr>
                        <a:xfrm flipV="1">
                          <a:off x="0" y="0"/>
                          <a:ext cx="0" cy="390521"/>
                        </a:xfrm>
                        <a:prstGeom prst="straightConnector1">
                          <a:avLst/>
                        </a:prstGeom>
                        <a:noFill/>
                        <a:ln w="6345" cap="flat">
                          <a:solidFill>
                            <a:srgbClr val="5B9BD5"/>
                          </a:solidFill>
                          <a:prstDash val="solid"/>
                          <a:miter/>
                        </a:ln>
                      </wps:spPr>
                      <wps:bodyPr/>
                    </wps:wsp>
                  </a:graphicData>
                </a:graphic>
              </wp:anchor>
            </w:drawing>
          </mc:Choice>
          <mc:Fallback>
            <w:pict>
              <v:shape w14:anchorId="03840237" id="Straight Connector 54" o:spid="_x0000_s1026" type="#_x0000_t32" style="position:absolute;margin-left:358.05pt;margin-top:154pt;width:0;height:30.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" strokecolor="#5b9bd5" strokeweight=".17625mm">
                <v:stroke joinstyle="miter"/>
              </v:shape>
            </w:pict>
          </mc:Fallback>
        </mc:AlternateContent>
      </w:r>
      <w:r w:rsidR="00BE0141">
        <w:rPr>
          <w:noProof/>
          <w:lang w:eastAsia="en-GB" w:bidi="ar-SA"/>
        </w:rPr>
        <mc:AlternateContent>
          <mc:Choice Requires="wps">
            <w:drawing>
              <wp:anchor distT="0" distB="0" distL="114300" distR="114300" simplePos="0" relativeHeight="251666432" behindDoc="0" locked="0" layoutInCell="1" allowOverlap="1" wp14:anchorId="3382689A" wp14:editId="2CF3B21D">
                <wp:simplePos x="0" y="0"/>
                <wp:positionH relativeFrom="column">
                  <wp:posOffset>3648071</wp:posOffset>
                </wp:positionH>
                <wp:positionV relativeFrom="paragraph">
                  <wp:posOffset>1924053</wp:posOffset>
                </wp:positionV>
                <wp:extent cx="0" cy="390521"/>
                <wp:effectExtent l="0" t="0" r="38100" b="9529"/>
                <wp:wrapNone/>
                <wp:docPr id="19" name="Straight Connector 53"/>
                <wp:cNvGraphicFramePr/>
                <a:graphic xmlns:a="http://schemas.openxmlformats.org/drawingml/2006/main">
                  <a:graphicData uri="http://schemas.microsoft.com/office/word/2010/wordprocessingShape">
                    <wps:wsp>
                      <wps:cNvCnPr/>
                      <wps:spPr>
                        <a:xfrm flipV="1">
                          <a:off x="0" y="0"/>
                          <a:ext cx="0" cy="390521"/>
                        </a:xfrm>
                        <a:prstGeom prst="straightConnector1">
                          <a:avLst/>
                        </a:prstGeom>
                        <a:noFill/>
                        <a:ln w="6345" cap="flat">
                          <a:solidFill>
                            <a:srgbClr val="5B9BD5"/>
                          </a:solidFill>
                          <a:prstDash val="solid"/>
                          <a:miter/>
                        </a:ln>
                      </wps:spPr>
                      <wps:bodyPr/>
                    </wps:wsp>
                  </a:graphicData>
                </a:graphic>
              </wp:anchor>
            </w:drawing>
          </mc:Choice>
          <mc:Fallback>
            <w:pict>
              <v:shape w14:anchorId="1F4246D0" id="Straight Connector 53" o:spid="_x0000_s1026" type="#_x0000_t32" style="position:absolute;margin-left:287.25pt;margin-top:151.5pt;width:0;height:30.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" strokecolor="#5b9bd5" strokeweight=".17625mm">
                <v:stroke joinstyle="miter"/>
              </v:shape>
            </w:pict>
          </mc:Fallback>
        </mc:AlternateContent>
      </w:r>
      <w:r w:rsidR="00BE0141">
        <w:rPr>
          <w:noProof/>
          <w:lang w:eastAsia="en-GB" w:bidi="ar-SA"/>
        </w:rPr>
        <mc:AlternateContent>
          <mc:Choice Requires="wps">
            <w:drawing>
              <wp:anchor distT="0" distB="0" distL="114300" distR="114300" simplePos="0" relativeHeight="182454430" behindDoc="0" locked="0" layoutInCell="1" allowOverlap="1" wp14:anchorId="1C04D808" wp14:editId="00E0680D">
                <wp:simplePos x="0" y="0"/>
                <wp:positionH relativeFrom="column">
                  <wp:posOffset>4806956</wp:posOffset>
                </wp:positionH>
                <wp:positionV relativeFrom="paragraph">
                  <wp:posOffset>2568878</wp:posOffset>
                </wp:positionV>
                <wp:extent cx="207641" cy="338456"/>
                <wp:effectExtent l="0" t="38100" r="1909" b="42544"/>
                <wp:wrapNone/>
                <wp:docPr id="20" name="Shape32"/>
                <wp:cNvGraphicFramePr/>
                <a:graphic xmlns:a="http://schemas.openxmlformats.org/drawingml/2006/main">
                  <a:graphicData uri="http://schemas.microsoft.com/office/word/2010/wordprocessingShape">
                    <wps:wsp>
                      <wps:cNvSpPr/>
                      <wps:spPr>
                        <a:xfrm rot="678611">
                          <a:off x="0" y="0"/>
                          <a:ext cx="207641" cy="338456"/>
                        </a:xfrm>
                        <a:custGeom>
                          <a:avLst/>
                          <a:gdLst>
                            <a:gd name="f0" fmla="val w"/>
                            <a:gd name="f1" fmla="val h"/>
                            <a:gd name="f2" fmla="val 0"/>
                            <a:gd name="f3" fmla="val 773"/>
                            <a:gd name="f4" fmla="val 763"/>
                            <a:gd name="f5" fmla="val 270"/>
                            <a:gd name="f6" fmla="val 747"/>
                            <a:gd name="f7" fmla="val 633"/>
                            <a:gd name="f8" fmla="*/ f0 1 773"/>
                            <a:gd name="f9" fmla="*/ f1 1 763"/>
                            <a:gd name="f10" fmla="+- f4 0 f2"/>
                            <a:gd name="f11" fmla="+- f3 0 f2"/>
                            <a:gd name="f12" fmla="*/ f11 1 773"/>
                            <a:gd name="f13" fmla="*/ f10 1 763"/>
                            <a:gd name="f14" fmla="*/ f2 1 f12"/>
                            <a:gd name="f15" fmla="*/ f3 1 f12"/>
                            <a:gd name="f16" fmla="*/ f2 1 f13"/>
                            <a:gd name="f17" fmla="*/ f4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773" h="763">
                              <a:moveTo>
                                <a:pt x="f2" y="f2"/>
                              </a:moveTo>
                              <a:cubicBezTo>
                                <a:pt x="f5" y="f2"/>
                                <a:pt x="f3" y="f4"/>
                                <a:pt x="f3" y="f4"/>
                              </a:cubicBezTo>
                              <a:lnTo>
                                <a:pt x="f6" y="f7"/>
                              </a:lnTo>
                            </a:path>
                          </a:pathLst>
                        </a:custGeom>
                        <a:noFill/>
                        <a:ln w="36356" cap="flat">
                          <a:solidFill>
                            <a:srgbClr val="3465A4"/>
                          </a:solidFill>
                          <a:prstDash val="solid"/>
                          <a:miter/>
                        </a:ln>
                      </wps:spPr>
                      <wps:txbx>
                        <w:txbxContent>
                          <w:p w14:paraId="4D69A0D5"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1C04D808" id="_x0000_s1031" style="position:absolute;margin-left:378.5pt;margin-top:202.25pt;width:16.35pt;height:26.65pt;rotation:741224fd;z-index:182454430;visibility:visible;mso-wrap-style:square;mso-wrap-distance-left:9pt;mso-wrap-distance-top:0;mso-wrap-distance-right:9pt;mso-wrap-distance-bottom:0;mso-position-horizontal:absolute;mso-position-horizontal-relative:text;mso-position-vertical:absolute;mso-position-vertical-relative:text;v-text-anchor:middle-center" coordsize="773,76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" adj="-11796480,,5400" path="m,c270,,773,763,773,763l747,633e" filled="f" strokecolor="#3465a4" strokeweight="1.0099mm">
                <v:stroke joinstyle="miter"/>
                <v:formulas/>
                <v:path arrowok="t" o:connecttype="custom" o:connectlocs="103821,0;207641,169228;103821,338456;0,169228" o:connectangles="270,0,90,180" textboxrect="0,0,773,763"/>
                <v:textbox inset=".48994mm,.48994mm,.48994mm,.48994mm">
                  <w:txbxContent>
                    <w:p w14:paraId="4D69A0D5"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169871366" behindDoc="0" locked="0" layoutInCell="1" allowOverlap="1" wp14:anchorId="3C047697" wp14:editId="12465DB8">
                <wp:simplePos x="0" y="0"/>
                <wp:positionH relativeFrom="column">
                  <wp:posOffset>4798541</wp:posOffset>
                </wp:positionH>
                <wp:positionV relativeFrom="paragraph">
                  <wp:posOffset>2703057</wp:posOffset>
                </wp:positionV>
                <wp:extent cx="224786" cy="422279"/>
                <wp:effectExtent l="0" t="38100" r="0" b="53971"/>
                <wp:wrapNone/>
                <wp:docPr id="21" name="Shape32"/>
                <wp:cNvGraphicFramePr/>
                <a:graphic xmlns:a="http://schemas.openxmlformats.org/drawingml/2006/main">
                  <a:graphicData uri="http://schemas.microsoft.com/office/word/2010/wordprocessingShape">
                    <wps:wsp>
                      <wps:cNvSpPr/>
                      <wps:spPr>
                        <a:xfrm rot="678611">
                          <a:off x="0" y="0"/>
                          <a:ext cx="224786" cy="422279"/>
                        </a:xfrm>
                        <a:custGeom>
                          <a:avLst/>
                          <a:gdLst>
                            <a:gd name="f0" fmla="val w"/>
                            <a:gd name="f1" fmla="val h"/>
                            <a:gd name="f2" fmla="val 0"/>
                            <a:gd name="f3" fmla="val 773"/>
                            <a:gd name="f4" fmla="val 763"/>
                            <a:gd name="f5" fmla="val 270"/>
                            <a:gd name="f6" fmla="val 747"/>
                            <a:gd name="f7" fmla="val 633"/>
                            <a:gd name="f8" fmla="*/ f0 1 773"/>
                            <a:gd name="f9" fmla="*/ f1 1 763"/>
                            <a:gd name="f10" fmla="+- f4 0 f2"/>
                            <a:gd name="f11" fmla="+- f3 0 f2"/>
                            <a:gd name="f12" fmla="*/ f11 1 773"/>
                            <a:gd name="f13" fmla="*/ f10 1 763"/>
                            <a:gd name="f14" fmla="*/ f2 1 f12"/>
                            <a:gd name="f15" fmla="*/ f3 1 f12"/>
                            <a:gd name="f16" fmla="*/ f2 1 f13"/>
                            <a:gd name="f17" fmla="*/ f4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773" h="763">
                              <a:moveTo>
                                <a:pt x="f2" y="f2"/>
                              </a:moveTo>
                              <a:cubicBezTo>
                                <a:pt x="f5" y="f2"/>
                                <a:pt x="f3" y="f4"/>
                                <a:pt x="f3" y="f4"/>
                              </a:cubicBezTo>
                              <a:lnTo>
                                <a:pt x="f6" y="f7"/>
                              </a:lnTo>
                            </a:path>
                          </a:pathLst>
                        </a:custGeom>
                        <a:noFill/>
                        <a:ln w="36356" cap="flat">
                          <a:solidFill>
                            <a:srgbClr val="3465A4"/>
                          </a:solidFill>
                          <a:prstDash val="solid"/>
                          <a:miter/>
                        </a:ln>
                      </wps:spPr>
                      <wps:txbx>
                        <w:txbxContent>
                          <w:p w14:paraId="42BF45DA"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3C047697" id="_x0000_s1032" style="position:absolute;margin-left:377.85pt;margin-top:212.85pt;width:17.7pt;height:33.25pt;rotation:741224fd;z-index:169871366;visibility:visible;mso-wrap-style:square;mso-wrap-distance-left:9pt;mso-wrap-distance-top:0;mso-wrap-distance-right:9pt;mso-wrap-distance-bottom:0;mso-position-horizontal:absolute;mso-position-horizontal-relative:text;mso-position-vertical:absolute;mso-position-vertical-relative:text;v-text-anchor:middle-center" coordsize="773,76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" adj="-11796480,,5400" path="m,c270,,773,763,773,763l747,633e" filled="f" strokecolor="#3465a4" strokeweight="1.0099mm">
                <v:stroke joinstyle="miter"/>
                <v:formulas/>
                <v:path arrowok="t" o:connecttype="custom" o:connectlocs="112393,0;224786,211140;112393,422279;0,211140" o:connectangles="270,0,90,180" textboxrect="0,0,773,763"/>
                <v:textbox inset=".48994mm,.48994mm,.48994mm,.48994mm">
                  <w:txbxContent>
                    <w:p w14:paraId="42BF45DA"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176162898" behindDoc="0" locked="0" layoutInCell="1" allowOverlap="1" wp14:anchorId="30861923" wp14:editId="237F1D85">
                <wp:simplePos x="0" y="0"/>
                <wp:positionH relativeFrom="column">
                  <wp:posOffset>4874145</wp:posOffset>
                </wp:positionH>
                <wp:positionV relativeFrom="paragraph">
                  <wp:posOffset>2629368</wp:posOffset>
                </wp:positionV>
                <wp:extent cx="259717" cy="522607"/>
                <wp:effectExtent l="0" t="57150" r="0" b="48893"/>
                <wp:wrapNone/>
                <wp:docPr id="22" name="Shape32"/>
                <wp:cNvGraphicFramePr/>
                <a:graphic xmlns:a="http://schemas.openxmlformats.org/drawingml/2006/main">
                  <a:graphicData uri="http://schemas.microsoft.com/office/word/2010/wordprocessingShape">
                    <wps:wsp>
                      <wps:cNvSpPr/>
                      <wps:spPr>
                        <a:xfrm rot="678611">
                          <a:off x="0" y="0"/>
                          <a:ext cx="259717" cy="522607"/>
                        </a:xfrm>
                        <a:custGeom>
                          <a:avLst/>
                          <a:gdLst>
                            <a:gd name="f0" fmla="val w"/>
                            <a:gd name="f1" fmla="val h"/>
                            <a:gd name="f2" fmla="val 0"/>
                            <a:gd name="f3" fmla="val 773"/>
                            <a:gd name="f4" fmla="val 763"/>
                            <a:gd name="f5" fmla="val 270"/>
                            <a:gd name="f6" fmla="val 747"/>
                            <a:gd name="f7" fmla="val 633"/>
                            <a:gd name="f8" fmla="*/ f0 1 773"/>
                            <a:gd name="f9" fmla="*/ f1 1 763"/>
                            <a:gd name="f10" fmla="+- f4 0 f2"/>
                            <a:gd name="f11" fmla="+- f3 0 f2"/>
                            <a:gd name="f12" fmla="*/ f11 1 773"/>
                            <a:gd name="f13" fmla="*/ f10 1 763"/>
                            <a:gd name="f14" fmla="*/ f2 1 f12"/>
                            <a:gd name="f15" fmla="*/ f3 1 f12"/>
                            <a:gd name="f16" fmla="*/ f2 1 f13"/>
                            <a:gd name="f17" fmla="*/ f4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773" h="763">
                              <a:moveTo>
                                <a:pt x="f2" y="f2"/>
                              </a:moveTo>
                              <a:cubicBezTo>
                                <a:pt x="f5" y="f2"/>
                                <a:pt x="f3" y="f4"/>
                                <a:pt x="f3" y="f4"/>
                              </a:cubicBezTo>
                              <a:lnTo>
                                <a:pt x="f6" y="f7"/>
                              </a:lnTo>
                            </a:path>
                          </a:pathLst>
                        </a:custGeom>
                        <a:noFill/>
                        <a:ln w="36356" cap="flat">
                          <a:solidFill>
                            <a:srgbClr val="3465A4"/>
                          </a:solidFill>
                          <a:prstDash val="solid"/>
                          <a:miter/>
                        </a:ln>
                      </wps:spPr>
                      <wps:txbx>
                        <w:txbxContent>
                          <w:p w14:paraId="55934785"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30861923" id="_x0000_s1033" style="position:absolute;margin-left:383.8pt;margin-top:207.05pt;width:20.45pt;height:41.15pt;rotation:741224fd;z-index:176162898;visibility:visible;mso-wrap-style:square;mso-wrap-distance-left:9pt;mso-wrap-distance-top:0;mso-wrap-distance-right:9pt;mso-wrap-distance-bottom:0;mso-position-horizontal:absolute;mso-position-horizontal-relative:text;mso-position-vertical:absolute;mso-position-vertical-relative:text;v-text-anchor:middle-center" coordsize="773,76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" adj="-11796480,,5400" path="m,c270,,773,763,773,763l747,633e" filled="f" strokecolor="#3465a4" strokeweight="1.0099mm">
                <v:stroke joinstyle="miter"/>
                <v:formulas/>
                <v:path arrowok="t" o:connecttype="custom" o:connectlocs="129859,0;259717,261304;129859,522607;0,261304" o:connectangles="270,0,90,180" textboxrect="0,0,773,763"/>
                <v:textbox inset=".48994mm,.48994mm,.48994mm,.48994mm">
                  <w:txbxContent>
                    <w:p w14:paraId="55934785"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163579834" behindDoc="0" locked="0" layoutInCell="1" allowOverlap="1" wp14:anchorId="5E9C4DEF" wp14:editId="2D66A2C4">
                <wp:simplePos x="0" y="0"/>
                <wp:positionH relativeFrom="column">
                  <wp:posOffset>4966390</wp:posOffset>
                </wp:positionH>
                <wp:positionV relativeFrom="paragraph">
                  <wp:posOffset>2695696</wp:posOffset>
                </wp:positionV>
                <wp:extent cx="134617" cy="274320"/>
                <wp:effectExtent l="0" t="38100" r="0" b="30480"/>
                <wp:wrapNone/>
                <wp:docPr id="23" name="Shape32"/>
                <wp:cNvGraphicFramePr/>
                <a:graphic xmlns:a="http://schemas.openxmlformats.org/drawingml/2006/main">
                  <a:graphicData uri="http://schemas.microsoft.com/office/word/2010/wordprocessingShape">
                    <wps:wsp>
                      <wps:cNvSpPr/>
                      <wps:spPr>
                        <a:xfrm rot="678611">
                          <a:off x="0" y="0"/>
                          <a:ext cx="134617" cy="274320"/>
                        </a:xfrm>
                        <a:custGeom>
                          <a:avLst/>
                          <a:gdLst>
                            <a:gd name="f0" fmla="val w"/>
                            <a:gd name="f1" fmla="val h"/>
                            <a:gd name="f2" fmla="val 0"/>
                            <a:gd name="f3" fmla="val 773"/>
                            <a:gd name="f4" fmla="val 763"/>
                            <a:gd name="f5" fmla="val 270"/>
                            <a:gd name="f6" fmla="val 747"/>
                            <a:gd name="f7" fmla="val 633"/>
                            <a:gd name="f8" fmla="*/ f0 1 773"/>
                            <a:gd name="f9" fmla="*/ f1 1 763"/>
                            <a:gd name="f10" fmla="+- f4 0 f2"/>
                            <a:gd name="f11" fmla="+- f3 0 f2"/>
                            <a:gd name="f12" fmla="*/ f11 1 773"/>
                            <a:gd name="f13" fmla="*/ f10 1 763"/>
                            <a:gd name="f14" fmla="*/ f2 1 f12"/>
                            <a:gd name="f15" fmla="*/ f3 1 f12"/>
                            <a:gd name="f16" fmla="*/ f2 1 f13"/>
                            <a:gd name="f17" fmla="*/ f4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773" h="763">
                              <a:moveTo>
                                <a:pt x="f2" y="f2"/>
                              </a:moveTo>
                              <a:cubicBezTo>
                                <a:pt x="f5" y="f2"/>
                                <a:pt x="f3" y="f4"/>
                                <a:pt x="f3" y="f4"/>
                              </a:cubicBezTo>
                              <a:lnTo>
                                <a:pt x="f6" y="f7"/>
                              </a:lnTo>
                            </a:path>
                          </a:pathLst>
                        </a:custGeom>
                        <a:noFill/>
                        <a:ln w="36356" cap="flat">
                          <a:solidFill>
                            <a:srgbClr val="3465A4"/>
                          </a:solidFill>
                          <a:prstDash val="solid"/>
                          <a:miter/>
                        </a:ln>
                      </wps:spPr>
                      <wps:txbx>
                        <w:txbxContent>
                          <w:p w14:paraId="379CA402"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5E9C4DEF" id="_x0000_s1034" style="position:absolute;margin-left:391.05pt;margin-top:212.25pt;width:10.6pt;height:21.6pt;rotation:741224fd;z-index:163579834;visibility:visible;mso-wrap-style:square;mso-wrap-distance-left:9pt;mso-wrap-distance-top:0;mso-wrap-distance-right:9pt;mso-wrap-distance-bottom:0;mso-position-horizontal:absolute;mso-position-horizontal-relative:text;mso-position-vertical:absolute;mso-position-vertical-relative:text;v-text-anchor:middle-center" coordsize="773,76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" adj="-11796480,,5400" path="m,c270,,773,763,773,763l747,633e" filled="f" strokecolor="#3465a4" strokeweight="1.0099mm">
                <v:stroke joinstyle="miter"/>
                <v:formulas/>
                <v:path arrowok="t" o:connecttype="custom" o:connectlocs="67309,0;134617,137160;67309,274320;0,137160" o:connectangles="270,0,90,180" textboxrect="0,0,773,763"/>
                <v:textbox inset=".48994mm,.48994mm,.48994mm,.48994mm">
                  <w:txbxContent>
                    <w:p w14:paraId="379CA402"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132122174" behindDoc="0" locked="0" layoutInCell="1" allowOverlap="1" wp14:anchorId="557F03FB" wp14:editId="04C898AB">
                <wp:simplePos x="0" y="0"/>
                <wp:positionH relativeFrom="column">
                  <wp:posOffset>4566285</wp:posOffset>
                </wp:positionH>
                <wp:positionV relativeFrom="paragraph">
                  <wp:posOffset>2400930</wp:posOffset>
                </wp:positionV>
                <wp:extent cx="276221" cy="428625"/>
                <wp:effectExtent l="0" t="0" r="28579" b="28575"/>
                <wp:wrapNone/>
                <wp:docPr id="24" name="Shape25"/>
                <wp:cNvGraphicFramePr/>
                <a:graphic xmlns:a="http://schemas.openxmlformats.org/drawingml/2006/main">
                  <a:graphicData uri="http://schemas.microsoft.com/office/word/2010/wordprocessingShape">
                    <wps:wsp>
                      <wps:cNvSpPr/>
                      <wps:spPr>
                        <a:xfrm>
                          <a:off x="0" y="0"/>
                          <a:ext cx="276221" cy="428625"/>
                        </a:xfrm>
                        <a:custGeom>
                          <a:avLst>
                            <a:gd name="f0" fmla="val 14400"/>
                            <a:gd name="f1" fmla="val 5400"/>
                            <a:gd name="f2" fmla="val 18000"/>
                            <a:gd name="f3" fmla="val 8100"/>
                          </a:avLst>
                          <a:gdLst>
                            <a:gd name="f4" fmla="val w"/>
                            <a:gd name="f5" fmla="val h"/>
                            <a:gd name="f6" fmla="val 0"/>
                            <a:gd name="f7" fmla="val 21600"/>
                            <a:gd name="f8" fmla="val 10800"/>
                            <a:gd name="f9" fmla="val -2147483647"/>
                            <a:gd name="f10" fmla="val 2147483647"/>
                            <a:gd name="f11" fmla="*/ f4 1 21600"/>
                            <a:gd name="f12" fmla="*/ f5 1 21600"/>
                            <a:gd name="f13" fmla="val f6"/>
                            <a:gd name="f14" fmla="val f7"/>
                            <a:gd name="f15" fmla="+- f7 0 f6"/>
                            <a:gd name="f16" fmla="pin 0 f0 21600"/>
                            <a:gd name="f17" fmla="pin 0 f3 10800"/>
                            <a:gd name="f18" fmla="+- f14 0 f13"/>
                            <a:gd name="f19" fmla="val f16"/>
                            <a:gd name="f20" fmla="val f17"/>
                            <a:gd name="f21" fmla="*/ f15 1 21600"/>
                            <a:gd name="f22" fmla="*/ f16 f11 1"/>
                            <a:gd name="f23" fmla="*/ f17 f12 1"/>
                            <a:gd name="f24" fmla="*/ f18 1 21600"/>
                            <a:gd name="f25" fmla="+- 21600 0 f20"/>
                            <a:gd name="f26" fmla="*/ 0 f21 1"/>
                            <a:gd name="f27" fmla="*/ 21600 f21 1"/>
                            <a:gd name="f28" fmla="pin f19 f2 21600"/>
                            <a:gd name="f29" fmla="pin 0 f1 f20"/>
                            <a:gd name="f30" fmla="*/ f19 f11 1"/>
                            <a:gd name="f31" fmla="*/ 0 f24 1"/>
                            <a:gd name="f32" fmla="*/ 21600 f24 1"/>
                            <a:gd name="f33" fmla="val f28"/>
                            <a:gd name="f34" fmla="val f29"/>
                            <a:gd name="f35" fmla="*/ f26 1 f21"/>
                            <a:gd name="f36" fmla="*/ f27 1 f21"/>
                            <a:gd name="f37" fmla="*/ f28 f11 1"/>
                            <a:gd name="f38" fmla="*/ f29 f12 1"/>
                            <a:gd name="f39" fmla="+- 21600 0 f34"/>
                            <a:gd name="f40" fmla="*/ f31 1 f24"/>
                            <a:gd name="f41" fmla="*/ f32 1 f24"/>
                            <a:gd name="f42" fmla="*/ f35 f11 1"/>
                            <a:gd name="f43" fmla="*/ f36 f12 1"/>
                            <a:gd name="f44" fmla="*/ f35 f12 1"/>
                            <a:gd name="f45" fmla="*/ f40 f12 1"/>
                            <a:gd name="f46" fmla="*/ f41 f11 1"/>
                          </a:gdLst>
                          <a:ahLst>
                            <a:ahXY gdRefX="f0" minX="f6" maxX="f7">
                              <a:pos x="f22" y="f45"/>
                            </a:ahXY>
                            <a:ahXY gdRefX="f2" minX="f19" maxX="f7" gdRefY="f3" minY="f6" maxY="f8">
                              <a:pos x="f37" y="f23"/>
                            </a:ahXY>
                            <a:ahXY gdRefY="f1" minY="f6" maxY="f20">
                              <a:pos x="f46" y="f38"/>
                            </a:ahXY>
                          </a:ahLst>
                          <a:cxnLst>
                            <a:cxn ang="3cd4">
                              <a:pos x="hc" y="t"/>
                            </a:cxn>
                            <a:cxn ang="0">
                              <a:pos x="r" y="vc"/>
                            </a:cxn>
                            <a:cxn ang="cd4">
                              <a:pos x="hc" y="b"/>
                            </a:cxn>
                            <a:cxn ang="cd2">
                              <a:pos x="l" y="vc"/>
                            </a:cxn>
                          </a:cxnLst>
                          <a:rect l="f42" t="f44" r="f30" b="f43"/>
                          <a:pathLst>
                            <a:path w="21600" h="21600">
                              <a:moveTo>
                                <a:pt x="f6" y="f6"/>
                              </a:moveTo>
                              <a:lnTo>
                                <a:pt x="f19" y="f6"/>
                              </a:lnTo>
                              <a:lnTo>
                                <a:pt x="f19" y="f20"/>
                              </a:lnTo>
                              <a:lnTo>
                                <a:pt x="f33" y="f20"/>
                              </a:lnTo>
                              <a:lnTo>
                                <a:pt x="f33" y="f34"/>
                              </a:lnTo>
                              <a:lnTo>
                                <a:pt x="f7" y="f8"/>
                              </a:lnTo>
                              <a:lnTo>
                                <a:pt x="f33" y="f39"/>
                              </a:lnTo>
                              <a:lnTo>
                                <a:pt x="f33" y="f25"/>
                              </a:lnTo>
                              <a:lnTo>
                                <a:pt x="f19" y="f25"/>
                              </a:lnTo>
                              <a:lnTo>
                                <a:pt x="f19" y="f7"/>
                              </a:lnTo>
                              <a:lnTo>
                                <a:pt x="f6" y="f7"/>
                              </a:lnTo>
                              <a:close/>
                            </a:path>
                          </a:pathLst>
                        </a:custGeom>
                        <a:solidFill>
                          <a:srgbClr val="729FCF"/>
                        </a:solidFill>
                        <a:ln w="12701" cap="flat">
                          <a:solidFill>
                            <a:srgbClr val="3465A4"/>
                          </a:solidFill>
                          <a:prstDash val="solid"/>
                          <a:miter/>
                        </a:ln>
                      </wps:spPr>
                      <wps:txbx>
                        <w:txbxContent>
                          <w:p w14:paraId="0B735750" w14:textId="77777777" w:rsidR="00C608EB" w:rsidRDefault="00C608EB">
                            <w:pPr>
                              <w:rPr>
                                <w:rFonts w:hint="eastAsia"/>
                              </w:rPr>
                            </w:pPr>
                          </w:p>
                        </w:txbxContent>
                      </wps:txbx>
                      <wps:bodyPr vert="horz" wrap="square" lIns="0" tIns="0" rIns="0" bIns="0" anchor="ctr" anchorCtr="0" compatLnSpc="0">
                        <a:noAutofit/>
                      </wps:bodyPr>
                    </wps:wsp>
                  </a:graphicData>
                </a:graphic>
              </wp:anchor>
            </w:drawing>
          </mc:Choice>
          <mc:Fallback>
            <w:pict>
              <v:shape w14:anchorId="557F03FB" id="Shape25" o:spid="_x0000_s1035" style="position:absolute;margin-left:359.55pt;margin-top:189.05pt;width:21.75pt;height:33.75pt;z-index:132122174;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" adj="-11796480,,5400" path="m,l14400,r,8100l18000,8100r,-2700l21600,10800r-3600,5400l18000,13500r-3600,l14400,21600,,21600,,xe" fillcolor="#729fcf" strokecolor="#3465a4" strokeweight=".35281mm">
                <v:stroke joinstyle="miter"/>
                <v:formulas/>
                <v:path arrowok="t" o:connecttype="custom" o:connectlocs="138111,0;276221,214313;138111,428625;0,214313" o:connectangles="270,0,90,180" textboxrect="0,0,14400,21600"/>
                <v:textbox inset="0,0,0,0">
                  <w:txbxContent>
                    <w:p w14:paraId="0B735750"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239078218" behindDoc="0" locked="0" layoutInCell="1" allowOverlap="1" wp14:anchorId="1E957B7D" wp14:editId="67AF3A0F">
                <wp:simplePos x="0" y="0"/>
                <wp:positionH relativeFrom="column">
                  <wp:posOffset>2037402</wp:posOffset>
                </wp:positionH>
                <wp:positionV relativeFrom="paragraph">
                  <wp:posOffset>2419987</wp:posOffset>
                </wp:positionV>
                <wp:extent cx="13962" cy="695318"/>
                <wp:effectExtent l="57150" t="38100" r="62238" b="9532"/>
                <wp:wrapNone/>
                <wp:docPr id="25" name="Straight Arrow Connector 50"/>
                <wp:cNvGraphicFramePr/>
                <a:graphic xmlns:a="http://schemas.openxmlformats.org/drawingml/2006/main">
                  <a:graphicData uri="http://schemas.microsoft.com/office/word/2010/wordprocessingShape">
                    <wps:wsp>
                      <wps:cNvCnPr/>
                      <wps:spPr>
                        <a:xfrm flipH="1" flipV="1">
                          <a:off x="0" y="0"/>
                          <a:ext cx="13962" cy="695318"/>
                        </a:xfrm>
                        <a:prstGeom prst="straightConnector1">
                          <a:avLst/>
                        </a:prstGeom>
                        <a:noFill/>
                        <a:ln w="28575" cap="flat">
                          <a:solidFill>
                            <a:srgbClr val="ED7D31"/>
                          </a:solidFill>
                          <a:prstDash val="solid"/>
                          <a:miter/>
                          <a:tailEnd type="arrow"/>
                        </a:ln>
                      </wps:spPr>
                      <wps:bodyPr/>
                    </wps:wsp>
                  </a:graphicData>
                </a:graphic>
              </wp:anchor>
            </w:drawing>
          </mc:Choice>
          <mc:Fallback>
            <w:pict>
              <v:shape w14:anchorId="74D12967" id="Straight Arrow Connector 50" o:spid="_x0000_s1026" type="#_x0000_t32" style="position:absolute;margin-left:160.45pt;margin-top:190.55pt;width:1.1pt;height:54.75pt;flip:x y;z-index:23907821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" strokecolor="#ed7d31" strokeweight="2.25pt">
                <v:stroke endarrow="open" joinstyle="miter"/>
              </v:shape>
            </w:pict>
          </mc:Fallback>
        </mc:AlternateContent>
      </w:r>
      <w:r w:rsidR="00BE0141">
        <w:rPr>
          <w:noProof/>
          <w:lang w:eastAsia="en-GB" w:bidi="ar-SA"/>
        </w:rPr>
        <mc:AlternateContent>
          <mc:Choice Requires="wps">
            <w:drawing>
              <wp:anchor distT="0" distB="0" distL="114300" distR="114300" simplePos="0" relativeHeight="12583066" behindDoc="0" locked="0" layoutInCell="1" allowOverlap="1" wp14:anchorId="48532E83" wp14:editId="3A2C21FF">
                <wp:simplePos x="0" y="0"/>
                <wp:positionH relativeFrom="column">
                  <wp:posOffset>1623060</wp:posOffset>
                </wp:positionH>
                <wp:positionV relativeFrom="paragraph">
                  <wp:posOffset>1585597</wp:posOffset>
                </wp:positionV>
                <wp:extent cx="923928" cy="1866903"/>
                <wp:effectExtent l="0" t="0" r="28572" b="19047"/>
                <wp:wrapNone/>
                <wp:docPr id="26" name="Can 48"/>
                <wp:cNvGraphicFramePr/>
                <a:graphic xmlns:a="http://schemas.openxmlformats.org/drawingml/2006/main">
                  <a:graphicData uri="http://schemas.microsoft.com/office/word/2010/wordprocessingShape">
                    <wps:wsp>
                      <wps:cNvSpPr/>
                      <wps:spPr>
                        <a:xfrm>
                          <a:off x="0" y="0"/>
                          <a:ext cx="923928" cy="1866903"/>
                        </a:xfrm>
                        <a:custGeom>
                          <a:avLst>
                            <a:gd name="f10" fmla="val 25000"/>
                          </a:avLst>
                          <a:gdLst>
                            <a:gd name="f1" fmla="val 21600000"/>
                            <a:gd name="f2" fmla="val 10800000"/>
                            <a:gd name="f3" fmla="val 5400000"/>
                            <a:gd name="f4" fmla="val 180"/>
                            <a:gd name="f5" fmla="val w"/>
                            <a:gd name="f6" fmla="val h"/>
                            <a:gd name="f7" fmla="val ss"/>
                            <a:gd name="f8" fmla="val 0"/>
                            <a:gd name="f9" fmla="+- 0 0 10800000"/>
                            <a:gd name="f10" fmla="val 25000"/>
                            <a:gd name="f11" fmla="+- 0 0 -360"/>
                            <a:gd name="f12" fmla="abs f5"/>
                            <a:gd name="f13" fmla="abs f6"/>
                            <a:gd name="f14" fmla="abs f7"/>
                            <a:gd name="f15" fmla="val f8"/>
                            <a:gd name="f16" fmla="val f10"/>
                            <a:gd name="f17" fmla="*/ f11 f2 1"/>
                            <a:gd name="f18" fmla="?: f12 f5 1"/>
                            <a:gd name="f19" fmla="?: f13 f6 1"/>
                            <a:gd name="f20" fmla="?: f14 f7 1"/>
                            <a:gd name="f21" fmla="*/ f17 1 f4"/>
                            <a:gd name="f22" fmla="*/ f18 1 21600"/>
                            <a:gd name="f23" fmla="*/ f19 1 21600"/>
                            <a:gd name="f24" fmla="*/ 21600 f18 1"/>
                            <a:gd name="f25" fmla="*/ 21600 f19 1"/>
                            <a:gd name="f26" fmla="+- f21 0 f3"/>
                            <a:gd name="f27" fmla="min f23 f22"/>
                            <a:gd name="f28" fmla="*/ f24 1 f20"/>
                            <a:gd name="f29" fmla="*/ f25 1 f20"/>
                            <a:gd name="f30" fmla="val f28"/>
                            <a:gd name="f31" fmla="val f29"/>
                            <a:gd name="f32" fmla="*/ f15 f27 1"/>
                            <a:gd name="f33" fmla="+- f31 0 f15"/>
                            <a:gd name="f34" fmla="+- f30 0 f15"/>
                            <a:gd name="f35" fmla="*/ f30 f27 1"/>
                            <a:gd name="f36" fmla="*/ f34 1 2"/>
                            <a:gd name="f37" fmla="min f34 f33"/>
                            <a:gd name="f38" fmla="+- f15 f36 0"/>
                            <a:gd name="f39" fmla="*/ f37 f16 1"/>
                            <a:gd name="f40" fmla="*/ f36 f27 1"/>
                            <a:gd name="f41" fmla="*/ f39 1 200000"/>
                            <a:gd name="f42" fmla="*/ f38 f27 1"/>
                            <a:gd name="f43" fmla="+- f41 f41 0"/>
                            <a:gd name="f44" fmla="+- f31 0 f41"/>
                            <a:gd name="f45" fmla="*/ f41 f27 1"/>
                            <a:gd name="f46" fmla="*/ f43 f27 1"/>
                            <a:gd name="f47" fmla="*/ f44 f27 1"/>
                          </a:gdLst>
                          <a:ahLst/>
                          <a:cxnLst>
                            <a:cxn ang="3cd4">
                              <a:pos x="hc" y="t"/>
                            </a:cxn>
                            <a:cxn ang="0">
                              <a:pos x="r" y="vc"/>
                            </a:cxn>
                            <a:cxn ang="cd4">
                              <a:pos x="hc" y="b"/>
                            </a:cxn>
                            <a:cxn ang="cd2">
                              <a:pos x="l" y="vc"/>
                            </a:cxn>
                            <a:cxn ang="f26">
                              <a:pos x="f42" y="f46"/>
                            </a:cxn>
                          </a:cxnLst>
                          <a:rect l="f32" t="f46" r="f35" b="f47"/>
                          <a:pathLst>
                            <a:path stroke="0">
                              <a:moveTo>
                                <a:pt x="f32" y="f45"/>
                              </a:moveTo>
                              <a:arcTo wR="f40" hR="f45" stAng="f2" swAng="f9"/>
                              <a:lnTo>
                                <a:pt x="f35" y="f47"/>
                              </a:lnTo>
                              <a:arcTo wR="f40" hR="f45" stAng="f8" swAng="f2"/>
                              <a:close/>
                            </a:path>
                            <a:path stroke="0">
                              <a:moveTo>
                                <a:pt x="f32" y="f45"/>
                              </a:moveTo>
                              <a:arcTo wR="f40" hR="f45" stAng="f2" swAng="f1"/>
                              <a:close/>
                            </a:path>
                            <a:path fill="none">
                              <a:moveTo>
                                <a:pt x="f35" y="f45"/>
                              </a:moveTo>
                              <a:arcTo wR="f40" hR="f45" stAng="f8" swAng="f1"/>
                              <a:lnTo>
                                <a:pt x="f35" y="f47"/>
                              </a:lnTo>
                              <a:arcTo wR="f40" hR="f45" stAng="f8" swAng="f2"/>
                              <a:lnTo>
                                <a:pt x="f32" y="f45"/>
                              </a:lnTo>
                            </a:path>
                          </a:pathLst>
                        </a:custGeom>
                        <a:solidFill>
                          <a:srgbClr val="5B9BD5"/>
                        </a:solidFill>
                        <a:ln w="12701" cap="flat">
                          <a:solidFill>
                            <a:srgbClr val="41719C"/>
                          </a:solidFill>
                          <a:prstDash val="solid"/>
                          <a:miter/>
                        </a:ln>
                      </wps:spPr>
                      <wps:bodyPr lIns="0" tIns="0" rIns="0" bIns="0"/>
                    </wps:wsp>
                  </a:graphicData>
                </a:graphic>
              </wp:anchor>
            </w:drawing>
          </mc:Choice>
          <mc:Fallback>
            <w:pict>
              <v:shape w14:anchorId="3D9B53BE" id="Can 48" o:spid="_x0000_s1026" style="position:absolute;margin-left:127.8pt;margin-top:124.85pt;width:72.75pt;height:147pt;z-index:12583066;visibility:visible;mso-wrap-style:square;mso-wrap-distance-left:9pt;mso-wrap-distance-top:0;mso-wrap-distance-right:9pt;mso-wrap-distance-bottom:0;mso-position-horizontal:absolute;mso-position-horizontal-relative:text;mso-position-vertical:absolute;mso-position-vertical-relative:text;v-text-anchor:top" coordsize="923928,1866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" path="m,115491nsat,,923928,230982,,115491,923928,115491l923928,1751412wa,1635921,923928,1866903,923928,1751412,,1751412l,115491xem,115491nsat,,923928,230982,,115491,,115491xem923928,115491nfat,,923928,230982,923928,115491,923928,115491l923928,1751412wa,1635921,923928,1866903,923928,1751412,,1751412l,115491e" fillcolor="#5b9bd5" strokecolor="#41719c" strokeweight=".35281mm">
                <v:stroke joinstyle="miter"/>
                <v:path arrowok="t" o:connecttype="custom" o:connectlocs="461964,0;923928,933452;461964,1866903;0,933452;461964,230982" o:connectangles="270,0,90,180,270" textboxrect="0,230982,923928,1751412"/>
              </v:shape>
            </w:pict>
          </mc:Fallback>
        </mc:AlternateContent>
      </w:r>
      <w:r w:rsidR="00BE0141">
        <w:rPr>
          <w:noProof/>
          <w:lang w:eastAsia="en-GB" w:bidi="ar-SA"/>
        </w:rPr>
        <mc:AlternateContent>
          <mc:Choice Requires="wps">
            <w:drawing>
              <wp:anchor distT="0" distB="0" distL="114300" distR="114300" simplePos="0" relativeHeight="113247578" behindDoc="0" locked="0" layoutInCell="1" allowOverlap="1" wp14:anchorId="4A20F546" wp14:editId="6D6E5CC3">
                <wp:simplePos x="0" y="0"/>
                <wp:positionH relativeFrom="column">
                  <wp:posOffset>2499356</wp:posOffset>
                </wp:positionH>
                <wp:positionV relativeFrom="paragraph">
                  <wp:posOffset>1619887</wp:posOffset>
                </wp:positionV>
                <wp:extent cx="238128" cy="419096"/>
                <wp:effectExtent l="0" t="19050" r="9522" b="4"/>
                <wp:wrapNone/>
                <wp:docPr id="27" name="Shape21"/>
                <wp:cNvGraphicFramePr/>
                <a:graphic xmlns:a="http://schemas.openxmlformats.org/drawingml/2006/main">
                  <a:graphicData uri="http://schemas.microsoft.com/office/word/2010/wordprocessingShape">
                    <wps:wsp>
                      <wps:cNvSpPr/>
                      <wps:spPr>
                        <a:xfrm>
                          <a:off x="0" y="0"/>
                          <a:ext cx="238128" cy="419096"/>
                        </a:xfrm>
                        <a:custGeom>
                          <a:avLst/>
                          <a:gdLst>
                            <a:gd name="f0" fmla="val w"/>
                            <a:gd name="f1" fmla="val h"/>
                            <a:gd name="f2" fmla="val 0"/>
                            <a:gd name="f3" fmla="val 691"/>
                            <a:gd name="f4" fmla="val 820"/>
                            <a:gd name="f5" fmla="val 423"/>
                            <a:gd name="f6" fmla="*/ f0 1 691"/>
                            <a:gd name="f7" fmla="*/ f1 1 820"/>
                            <a:gd name="f8" fmla="+- f4 0 f2"/>
                            <a:gd name="f9" fmla="+- f3 0 f2"/>
                            <a:gd name="f10" fmla="*/ f9 1 691"/>
                            <a:gd name="f11" fmla="*/ f8 1 820"/>
                            <a:gd name="f12" fmla="*/ f2 1 f10"/>
                            <a:gd name="f13" fmla="*/ f3 1 f10"/>
                            <a:gd name="f14" fmla="*/ f2 1 f11"/>
                            <a:gd name="f15" fmla="*/ f4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691" h="820">
                              <a:moveTo>
                                <a:pt x="f2" y="f2"/>
                              </a:moveTo>
                              <a:cubicBezTo>
                                <a:pt x="f5" y="f2"/>
                                <a:pt x="f3" y="f4"/>
                                <a:pt x="f3" y="f4"/>
                              </a:cubicBezTo>
                            </a:path>
                          </a:pathLst>
                        </a:custGeom>
                        <a:noFill/>
                        <a:ln w="36356" cap="flat">
                          <a:solidFill>
                            <a:srgbClr val="3465A4"/>
                          </a:solidFill>
                          <a:prstDash val="solid"/>
                          <a:miter/>
                        </a:ln>
                      </wps:spPr>
                      <wps:txbx>
                        <w:txbxContent>
                          <w:p w14:paraId="2968B14D"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4A20F546" id="Shape21" o:spid="_x0000_s1036" style="position:absolute;margin-left:196.8pt;margin-top:127.55pt;width:18.75pt;height:33pt;z-index:113247578;visibility:visible;mso-wrap-style:square;mso-wrap-distance-left:9pt;mso-wrap-distance-top:0;mso-wrap-distance-right:9pt;mso-wrap-distance-bottom:0;mso-position-horizontal:absolute;mso-position-horizontal-relative:text;mso-position-vertical:absolute;mso-position-vertical-relative:text;v-text-anchor:middle-center" coordsize="691,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" adj="-11796480,,5400" path="m,c423,,691,820,691,820e" filled="f" strokecolor="#3465a4" strokeweight="1.0099mm">
                <v:stroke joinstyle="miter"/>
                <v:formulas/>
                <v:path arrowok="t" o:connecttype="custom" o:connectlocs="119064,0;238128,209548;119064,419096;0,209548" o:connectangles="270,0,90,180" textboxrect="0,0,691,820"/>
                <v:textbox inset=".48994mm,.48994mm,.48994mm,.48994mm">
                  <w:txbxContent>
                    <w:p w14:paraId="2968B14D"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119539110" behindDoc="0" locked="0" layoutInCell="1" allowOverlap="1" wp14:anchorId="3DE998FB" wp14:editId="459E9DA4">
                <wp:simplePos x="0" y="0"/>
                <wp:positionH relativeFrom="column">
                  <wp:posOffset>2442206</wp:posOffset>
                </wp:positionH>
                <wp:positionV relativeFrom="paragraph">
                  <wp:posOffset>1734187</wp:posOffset>
                </wp:positionV>
                <wp:extent cx="197482" cy="438153"/>
                <wp:effectExtent l="0" t="19050" r="12068" b="19047"/>
                <wp:wrapNone/>
                <wp:docPr id="28" name="Shape22"/>
                <wp:cNvGraphicFramePr/>
                <a:graphic xmlns:a="http://schemas.openxmlformats.org/drawingml/2006/main">
                  <a:graphicData uri="http://schemas.microsoft.com/office/word/2010/wordprocessingShape">
                    <wps:wsp>
                      <wps:cNvSpPr/>
                      <wps:spPr>
                        <a:xfrm>
                          <a:off x="0" y="0"/>
                          <a:ext cx="197482" cy="438153"/>
                        </a:xfrm>
                        <a:custGeom>
                          <a:avLst/>
                          <a:gdLst>
                            <a:gd name="f0" fmla="val w"/>
                            <a:gd name="f1" fmla="val h"/>
                            <a:gd name="f2" fmla="val 0"/>
                            <a:gd name="f3" fmla="val 504"/>
                            <a:gd name="f4" fmla="val 1085"/>
                            <a:gd name="f5" fmla="val 265"/>
                            <a:gd name="f6" fmla="val 529"/>
                            <a:gd name="f7" fmla="val 503"/>
                            <a:gd name="f8" fmla="*/ f0 1 504"/>
                            <a:gd name="f9" fmla="*/ f1 1 1085"/>
                            <a:gd name="f10" fmla="+- f4 0 f2"/>
                            <a:gd name="f11" fmla="+- f3 0 f2"/>
                            <a:gd name="f12" fmla="*/ f11 1 504"/>
                            <a:gd name="f13" fmla="*/ f10 1 1085"/>
                            <a:gd name="f14" fmla="*/ f2 1 f12"/>
                            <a:gd name="f15" fmla="*/ f3 1 f12"/>
                            <a:gd name="f16" fmla="*/ f2 1 f13"/>
                            <a:gd name="f17" fmla="*/ f4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504" h="1085">
                              <a:moveTo>
                                <a:pt x="f2" y="f2"/>
                              </a:moveTo>
                              <a:lnTo>
                                <a:pt x="f5" y="f2"/>
                              </a:lnTo>
                              <a:cubicBezTo>
                                <a:pt x="f6" y="f2"/>
                                <a:pt x="f7" y="f4"/>
                                <a:pt x="f7" y="f4"/>
                              </a:cubicBezTo>
                            </a:path>
                          </a:pathLst>
                        </a:custGeom>
                        <a:noFill/>
                        <a:ln w="36356" cap="flat">
                          <a:solidFill>
                            <a:srgbClr val="3465A4"/>
                          </a:solidFill>
                          <a:prstDash val="solid"/>
                          <a:miter/>
                        </a:ln>
                      </wps:spPr>
                      <wps:txbx>
                        <w:txbxContent>
                          <w:p w14:paraId="6ADCB84C"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3DE998FB" id="Shape22" o:spid="_x0000_s1037" style="position:absolute;margin-left:192.3pt;margin-top:136.55pt;width:15.55pt;height:34.5pt;z-index:119539110;visibility:visible;mso-wrap-style:square;mso-wrap-distance-left:9pt;mso-wrap-distance-top:0;mso-wrap-distance-right:9pt;mso-wrap-distance-bottom:0;mso-position-horizontal:absolute;mso-position-horizontal-relative:text;mso-position-vertical:absolute;mso-position-vertical-relative:text;v-text-anchor:middle-center" coordsize="504,10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" adj="-11796480,,5400" path="m,l265,c529,,503,1085,503,1085e" filled="f" strokecolor="#3465a4" strokeweight="1.0099mm">
                <v:stroke joinstyle="miter"/>
                <v:formulas/>
                <v:path arrowok="t" o:connecttype="custom" o:connectlocs="98741,0;197482,219077;98741,438153;0,219077" o:connectangles="270,0,90,180" textboxrect="0,0,504,1085"/>
                <v:textbox inset=".48994mm,.48994mm,.48994mm,.48994mm">
                  <w:txbxContent>
                    <w:p w14:paraId="6ADCB84C"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88081450" behindDoc="0" locked="0" layoutInCell="1" allowOverlap="1" wp14:anchorId="711268DA" wp14:editId="6A4D6FF3">
                <wp:simplePos x="0" y="0"/>
                <wp:positionH relativeFrom="column">
                  <wp:posOffset>2221026</wp:posOffset>
                </wp:positionH>
                <wp:positionV relativeFrom="paragraph">
                  <wp:posOffset>1727907</wp:posOffset>
                </wp:positionV>
                <wp:extent cx="329568" cy="361946"/>
                <wp:effectExtent l="0" t="92389" r="54293" b="92393"/>
                <wp:wrapNone/>
                <wp:docPr id="29" name="Shape17"/>
                <wp:cNvGraphicFramePr/>
                <a:graphic xmlns:a="http://schemas.openxmlformats.org/drawingml/2006/main">
                  <a:graphicData uri="http://schemas.microsoft.com/office/word/2010/wordprocessingShape">
                    <wps:wsp>
                      <wps:cNvSpPr/>
                      <wps:spPr>
                        <a:xfrm rot="2815790">
                          <a:off x="0" y="0"/>
                          <a:ext cx="329568" cy="361946"/>
                        </a:xfrm>
                        <a:custGeom>
                          <a:avLst/>
                          <a:gdLst>
                            <a:gd name="f0" fmla="val w"/>
                            <a:gd name="f1" fmla="val h"/>
                            <a:gd name="f2" fmla="val 0"/>
                            <a:gd name="f3" fmla="val 1424"/>
                            <a:gd name="f4" fmla="val 607"/>
                            <a:gd name="f5" fmla="val 1666"/>
                            <a:gd name="f6" fmla="val 1386"/>
                            <a:gd name="f7" fmla="val 571"/>
                            <a:gd name="f8" fmla="*/ f0 1 1424"/>
                            <a:gd name="f9" fmla="*/ f1 1 607"/>
                            <a:gd name="f10" fmla="+- f4 0 f2"/>
                            <a:gd name="f11" fmla="+- f3 0 f2"/>
                            <a:gd name="f12" fmla="*/ f11 1 1424"/>
                            <a:gd name="f13" fmla="*/ f10 1 607"/>
                            <a:gd name="f14" fmla="*/ f2 1 f12"/>
                            <a:gd name="f15" fmla="*/ f3 1 f12"/>
                            <a:gd name="f16" fmla="*/ f2 1 f13"/>
                            <a:gd name="f17" fmla="*/ f4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1424" h="607">
                              <a:moveTo>
                                <a:pt x="f2" y="f2"/>
                              </a:moveTo>
                              <a:cubicBezTo>
                                <a:pt x="f5" y="f2"/>
                                <a:pt x="f6" y="f7"/>
                                <a:pt x="f6" y="f7"/>
                              </a:cubicBezTo>
                              <a:lnTo>
                                <a:pt x="f3" y="f4"/>
                              </a:lnTo>
                            </a:path>
                          </a:pathLst>
                        </a:custGeom>
                        <a:noFill/>
                        <a:ln w="36356" cap="flat">
                          <a:solidFill>
                            <a:srgbClr val="3465A4"/>
                          </a:solidFill>
                          <a:prstDash val="solid"/>
                          <a:miter/>
                        </a:ln>
                      </wps:spPr>
                      <wps:txbx>
                        <w:txbxContent>
                          <w:p w14:paraId="337CDC24"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711268DA" id="Shape17" o:spid="_x0000_s1038" style="position:absolute;margin-left:174.9pt;margin-top:136.05pt;width:25.95pt;height:28.5pt;rotation:3075594fd;z-index:88081450;visibility:visible;mso-wrap-style:square;mso-wrap-distance-left:9pt;mso-wrap-distance-top:0;mso-wrap-distance-right:9pt;mso-wrap-distance-bottom:0;mso-position-horizontal:absolute;mso-position-horizontal-relative:text;mso-position-vertical:absolute;mso-position-vertical-relative:text;v-text-anchor:middle-center" coordsize="1424,60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" adj="-11796480,,5400" path="m,c1666,,1386,571,1386,571r38,36e" filled="f" strokecolor="#3465a4" strokeweight="1.0099mm">
                <v:stroke joinstyle="miter"/>
                <v:formulas/>
                <v:path arrowok="t" o:connecttype="custom" o:connectlocs="164784,0;329568,180973;164784,361946;0,180973" o:connectangles="270,0,90,180" textboxrect="0,0,1424,607"/>
                <v:textbox inset=".48994mm,.48994mm,.48994mm,.48994mm">
                  <w:txbxContent>
                    <w:p w14:paraId="337CDC24"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106956046" behindDoc="0" locked="0" layoutInCell="1" allowOverlap="1" wp14:anchorId="37CCA7C0" wp14:editId="414C4EDC">
                <wp:simplePos x="0" y="0"/>
                <wp:positionH relativeFrom="column">
                  <wp:posOffset>1538294</wp:posOffset>
                </wp:positionH>
                <wp:positionV relativeFrom="paragraph">
                  <wp:posOffset>1878959</wp:posOffset>
                </wp:positionV>
                <wp:extent cx="430526" cy="377190"/>
                <wp:effectExtent l="0" t="163832" r="0" b="91442"/>
                <wp:wrapNone/>
                <wp:docPr id="30" name="Shape20"/>
                <wp:cNvGraphicFramePr/>
                <a:graphic xmlns:a="http://schemas.openxmlformats.org/drawingml/2006/main">
                  <a:graphicData uri="http://schemas.microsoft.com/office/word/2010/wordprocessingShape">
                    <wps:wsp>
                      <wps:cNvSpPr/>
                      <wps:spPr>
                        <a:xfrm rot="7612203">
                          <a:off x="0" y="0"/>
                          <a:ext cx="430526" cy="377190"/>
                        </a:xfrm>
                        <a:custGeom>
                          <a:avLst/>
                          <a:gdLst>
                            <a:gd name="f0" fmla="val w"/>
                            <a:gd name="f1" fmla="val h"/>
                            <a:gd name="f2" fmla="val 0"/>
                            <a:gd name="f3" fmla="val 942"/>
                            <a:gd name="f4" fmla="val 323"/>
                            <a:gd name="f5" fmla="val 243"/>
                            <a:gd name="f6" fmla="val 265"/>
                            <a:gd name="f7" fmla="val 159"/>
                            <a:gd name="f8" fmla="*/ f0 1 942"/>
                            <a:gd name="f9" fmla="*/ f1 1 323"/>
                            <a:gd name="f10" fmla="+- f4 0 f2"/>
                            <a:gd name="f11" fmla="+- f3 0 f2"/>
                            <a:gd name="f12" fmla="*/ f11 1 942"/>
                            <a:gd name="f13" fmla="*/ f10 1 323"/>
                            <a:gd name="f14" fmla="*/ f2 1 f12"/>
                            <a:gd name="f15" fmla="*/ f3 1 f12"/>
                            <a:gd name="f16" fmla="*/ f2 1 f13"/>
                            <a:gd name="f17" fmla="*/ f4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942" h="323">
                              <a:moveTo>
                                <a:pt x="f2" y="f5"/>
                              </a:moveTo>
                              <a:cubicBezTo>
                                <a:pt x="f6" y="f5"/>
                                <a:pt x="f3" y="f2"/>
                                <a:pt x="f7" y="f4"/>
                              </a:cubicBezTo>
                              <a:lnTo>
                                <a:pt x="f3" y="f2"/>
                              </a:lnTo>
                            </a:path>
                          </a:pathLst>
                        </a:custGeom>
                        <a:noFill/>
                        <a:ln w="36356" cap="flat">
                          <a:solidFill>
                            <a:srgbClr val="3465A4"/>
                          </a:solidFill>
                          <a:prstDash val="solid"/>
                          <a:miter/>
                        </a:ln>
                      </wps:spPr>
                      <wps:txbx>
                        <w:txbxContent>
                          <w:p w14:paraId="66A15DB8"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37CCA7C0" id="Shape20" o:spid="_x0000_s1039" style="position:absolute;margin-left:121.15pt;margin-top:147.95pt;width:33.9pt;height:29.7pt;rotation:8314556fd;z-index:106956046;visibility:visible;mso-wrap-style:square;mso-wrap-distance-left:9pt;mso-wrap-distance-top:0;mso-wrap-distance-right:9pt;mso-wrap-distance-bottom:0;mso-position-horizontal:absolute;mso-position-horizontal-relative:text;mso-position-vertical:absolute;mso-position-vertical-relative:text;v-text-anchor:middle-center" coordsize="942,32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" adj="-11796480,,5400" path="m,243c265,243,942,,159,323l942,e" filled="f" strokecolor="#3465a4" strokeweight="1.0099mm">
                <v:stroke joinstyle="miter"/>
                <v:formulas/>
                <v:path arrowok="t" o:connecttype="custom" o:connectlocs="215263,0;430526,188595;215263,377190;0,188595" o:connectangles="270,0,90,180" textboxrect="0,0,942,323"/>
                <v:textbox inset=".48994mm,.48994mm,.48994mm,.48994mm">
                  <w:txbxContent>
                    <w:p w14:paraId="66A15DB8"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94372982" behindDoc="0" locked="0" layoutInCell="1" allowOverlap="1" wp14:anchorId="277A2D28" wp14:editId="15232C34">
                <wp:simplePos x="0" y="0"/>
                <wp:positionH relativeFrom="column">
                  <wp:posOffset>1811418</wp:posOffset>
                </wp:positionH>
                <wp:positionV relativeFrom="paragraph">
                  <wp:posOffset>1713412</wp:posOffset>
                </wp:positionV>
                <wp:extent cx="120645" cy="579116"/>
                <wp:effectExtent l="19050" t="38100" r="0" b="11434"/>
                <wp:wrapNone/>
                <wp:docPr id="31" name="Shape18"/>
                <wp:cNvGraphicFramePr/>
                <a:graphic xmlns:a="http://schemas.openxmlformats.org/drawingml/2006/main">
                  <a:graphicData uri="http://schemas.microsoft.com/office/word/2010/wordprocessingShape">
                    <wps:wsp>
                      <wps:cNvSpPr/>
                      <wps:spPr>
                        <a:xfrm rot="10514383">
                          <a:off x="0" y="0"/>
                          <a:ext cx="120645" cy="579116"/>
                        </a:xfrm>
                        <a:custGeom>
                          <a:avLst/>
                          <a:gdLst>
                            <a:gd name="f0" fmla="val w"/>
                            <a:gd name="f1" fmla="val h"/>
                            <a:gd name="f2" fmla="val 0"/>
                            <a:gd name="f3" fmla="val 969"/>
                            <a:gd name="f4" fmla="val 1114"/>
                            <a:gd name="f5" fmla="val 637"/>
                            <a:gd name="f6" fmla="*/ f0 1 969"/>
                            <a:gd name="f7" fmla="*/ f1 1 1114"/>
                            <a:gd name="f8" fmla="+- f4 0 f2"/>
                            <a:gd name="f9" fmla="+- f3 0 f2"/>
                            <a:gd name="f10" fmla="*/ f9 1 969"/>
                            <a:gd name="f11" fmla="*/ f8 1 1114"/>
                            <a:gd name="f12" fmla="*/ f2 1 f10"/>
                            <a:gd name="f13" fmla="*/ f3 1 f10"/>
                            <a:gd name="f14" fmla="*/ f2 1 f11"/>
                            <a:gd name="f15" fmla="*/ f4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69" h="1114">
                              <a:moveTo>
                                <a:pt x="f2" y="f4"/>
                              </a:moveTo>
                              <a:cubicBezTo>
                                <a:pt x="f5" y="f4"/>
                                <a:pt x="f3" y="f2"/>
                                <a:pt x="f3" y="f2"/>
                              </a:cubicBezTo>
                            </a:path>
                          </a:pathLst>
                        </a:custGeom>
                        <a:noFill/>
                        <a:ln w="36356" cap="flat">
                          <a:solidFill>
                            <a:srgbClr val="3465A4"/>
                          </a:solidFill>
                          <a:prstDash val="solid"/>
                          <a:miter/>
                        </a:ln>
                      </wps:spPr>
                      <wps:txbx>
                        <w:txbxContent>
                          <w:p w14:paraId="1788EF14"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277A2D28" id="Shape18" o:spid="_x0000_s1040" style="position:absolute;margin-left:142.65pt;margin-top:134.9pt;width:9.5pt;height:45.6pt;rotation:11484510fd;z-index:94372982;visibility:visible;mso-wrap-style:square;mso-wrap-distance-left:9pt;mso-wrap-distance-top:0;mso-wrap-distance-right:9pt;mso-wrap-distance-bottom:0;mso-position-horizontal:absolute;mso-position-horizontal-relative:text;mso-position-vertical:absolute;mso-position-vertical-relative:text;v-text-anchor:middle-center" coordsize="969,11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" adj="-11796480,,5400" path="m,1114c637,1114,969,,969,e" filled="f" strokecolor="#3465a4" strokeweight="1.0099mm">
                <v:stroke joinstyle="miter"/>
                <v:formulas/>
                <v:path arrowok="t" o:connecttype="custom" o:connectlocs="60323,0;120645,289558;60323,579116;0,289558" o:connectangles="270,0,90,180" textboxrect="0,0,969,1114"/>
                <v:textbox inset=".48994mm,.48994mm,.48994mm,.48994mm">
                  <w:txbxContent>
                    <w:p w14:paraId="1788EF14"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100664514" behindDoc="0" locked="0" layoutInCell="1" allowOverlap="1" wp14:anchorId="0163841C" wp14:editId="61CFE902">
                <wp:simplePos x="0" y="0"/>
                <wp:positionH relativeFrom="column">
                  <wp:posOffset>1475209</wp:posOffset>
                </wp:positionH>
                <wp:positionV relativeFrom="paragraph">
                  <wp:posOffset>1656617</wp:posOffset>
                </wp:positionV>
                <wp:extent cx="219071" cy="438153"/>
                <wp:effectExtent l="0" t="57150" r="0" b="38097"/>
                <wp:wrapNone/>
                <wp:docPr id="32" name="Shape19"/>
                <wp:cNvGraphicFramePr/>
                <a:graphic xmlns:a="http://schemas.openxmlformats.org/drawingml/2006/main">
                  <a:graphicData uri="http://schemas.microsoft.com/office/word/2010/wordprocessingShape">
                    <wps:wsp>
                      <wps:cNvSpPr/>
                      <wps:spPr>
                        <a:xfrm rot="9740993">
                          <a:off x="0" y="0"/>
                          <a:ext cx="219071" cy="438153"/>
                        </a:xfrm>
                        <a:custGeom>
                          <a:avLst/>
                          <a:gdLst>
                            <a:gd name="f0" fmla="val w"/>
                            <a:gd name="f1" fmla="val h"/>
                            <a:gd name="f2" fmla="val 0"/>
                            <a:gd name="f3" fmla="val 994"/>
                            <a:gd name="f4" fmla="val 767"/>
                            <a:gd name="f5" fmla="val 611"/>
                            <a:gd name="f6" fmla="*/ f0 1 994"/>
                            <a:gd name="f7" fmla="*/ f1 1 767"/>
                            <a:gd name="f8" fmla="+- f4 0 f2"/>
                            <a:gd name="f9" fmla="+- f3 0 f2"/>
                            <a:gd name="f10" fmla="*/ f9 1 994"/>
                            <a:gd name="f11" fmla="*/ f8 1 767"/>
                            <a:gd name="f12" fmla="*/ f2 1 f10"/>
                            <a:gd name="f13" fmla="*/ f3 1 f10"/>
                            <a:gd name="f14" fmla="*/ f2 1 f11"/>
                            <a:gd name="f15" fmla="*/ f4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94" h="767">
                              <a:moveTo>
                                <a:pt x="f2" y="f4"/>
                              </a:moveTo>
                              <a:cubicBezTo>
                                <a:pt x="f5" y="f4"/>
                                <a:pt x="f3" y="f2"/>
                                <a:pt x="f3" y="f2"/>
                              </a:cubicBezTo>
                            </a:path>
                          </a:pathLst>
                        </a:custGeom>
                        <a:noFill/>
                        <a:ln w="36356" cap="flat">
                          <a:solidFill>
                            <a:srgbClr val="3465A4"/>
                          </a:solidFill>
                          <a:prstDash val="solid"/>
                          <a:miter/>
                        </a:ln>
                      </wps:spPr>
                      <wps:txbx>
                        <w:txbxContent>
                          <w:p w14:paraId="29452FEE" w14:textId="77777777" w:rsidR="00C608EB" w:rsidRDefault="00C608EB">
                            <w:pPr>
                              <w:rPr>
                                <w:rFonts w:hint="eastAsia"/>
                              </w:rPr>
                            </w:pPr>
                          </w:p>
                        </w:txbxContent>
                      </wps:txbx>
                      <wps:bodyPr vert="horz" wrap="square" lIns="17638" tIns="17638" rIns="17638" bIns="17638" anchor="ctr" anchorCtr="1" compatLnSpc="0">
                        <a:noAutofit/>
                      </wps:bodyPr>
                    </wps:wsp>
                  </a:graphicData>
                </a:graphic>
              </wp:anchor>
            </w:drawing>
          </mc:Choice>
          <mc:Fallback>
            <w:pict>
              <v:shape w14:anchorId="0163841C" id="Shape19" o:spid="_x0000_s1041" style="position:absolute;margin-left:116.15pt;margin-top:130.45pt;width:17.25pt;height:34.5pt;rotation:10639762fd;z-index:100664514;visibility:visible;mso-wrap-style:square;mso-wrap-distance-left:9pt;mso-wrap-distance-top:0;mso-wrap-distance-right:9pt;mso-wrap-distance-bottom:0;mso-position-horizontal:absolute;mso-position-horizontal-relative:text;mso-position-vertical:absolute;mso-position-vertical-relative:text;v-text-anchor:middle-center" coordsize="994,76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" adj="-11796480,,5400" path="m,767c611,767,994,,994,e" filled="f" strokecolor="#3465a4" strokeweight="1.0099mm">
                <v:stroke joinstyle="miter"/>
                <v:formulas/>
                <v:path arrowok="t" o:connecttype="custom" o:connectlocs="109536,0;219071,219077;109536,438153;0,219077" o:connectangles="270,0,90,180" textboxrect="0,0,994,767"/>
                <v:textbox inset=".48994mm,.48994mm,.48994mm,.48994mm">
                  <w:txbxContent>
                    <w:p w14:paraId="29452FEE" w14:textId="77777777" w:rsidR="00C608EB" w:rsidRDefault="00C608EB">
                      <w:pPr>
                        <w:rPr>
                          <w:rFonts w:hint="eastAsia"/>
                        </w:rPr>
                      </w:pPr>
                    </w:p>
                  </w:txbxContent>
                </v:textbox>
              </v:shape>
            </w:pict>
          </mc:Fallback>
        </mc:AlternateContent>
      </w:r>
      <w:r w:rsidR="00BE0141">
        <w:rPr>
          <w:noProof/>
          <w:lang w:eastAsia="en-GB" w:bidi="ar-SA"/>
        </w:rPr>
        <mc:AlternateContent>
          <mc:Choice Requires="wps">
            <w:drawing>
              <wp:anchor distT="0" distB="0" distL="114300" distR="114300" simplePos="0" relativeHeight="226495154" behindDoc="0" locked="0" layoutInCell="1" allowOverlap="1" wp14:anchorId="002ACC78" wp14:editId="04F2D543">
                <wp:simplePos x="0" y="0"/>
                <wp:positionH relativeFrom="column">
                  <wp:posOffset>975363</wp:posOffset>
                </wp:positionH>
                <wp:positionV relativeFrom="paragraph">
                  <wp:posOffset>1896108</wp:posOffset>
                </wp:positionV>
                <wp:extent cx="0" cy="390522"/>
                <wp:effectExtent l="0" t="0" r="38100" b="9528"/>
                <wp:wrapNone/>
                <wp:docPr id="33" name="Straight Connector 47"/>
                <wp:cNvGraphicFramePr/>
                <a:graphic xmlns:a="http://schemas.openxmlformats.org/drawingml/2006/main">
                  <a:graphicData uri="http://schemas.microsoft.com/office/word/2010/wordprocessingShape">
                    <wps:wsp>
                      <wps:cNvCnPr/>
                      <wps:spPr>
                        <a:xfrm flipV="1">
                          <a:off x="0" y="0"/>
                          <a:ext cx="0" cy="390522"/>
                        </a:xfrm>
                        <a:prstGeom prst="straightConnector1">
                          <a:avLst/>
                        </a:prstGeom>
                        <a:noFill/>
                        <a:ln w="6345" cap="flat">
                          <a:solidFill>
                            <a:srgbClr val="5B9BD5"/>
                          </a:solidFill>
                          <a:prstDash val="solid"/>
                          <a:miter/>
                        </a:ln>
                      </wps:spPr>
                      <wps:bodyPr/>
                    </wps:wsp>
                  </a:graphicData>
                </a:graphic>
              </wp:anchor>
            </w:drawing>
          </mc:Choice>
          <mc:Fallback>
            <w:pict>
              <v:shape w14:anchorId="6523B9D5" id="Straight Connector 47" o:spid="_x0000_s1026" type="#_x0000_t32" style="position:absolute;margin-left:76.8pt;margin-top:149.3pt;width:0;height:30.75pt;flip:y;z-index:2264951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" strokecolor="#5b9bd5" strokeweight=".17625mm">
                <v:stroke joinstyle="miter"/>
              </v:shape>
            </w:pict>
          </mc:Fallback>
        </mc:AlternateContent>
      </w:r>
      <w:r w:rsidR="00BE0141">
        <w:rPr>
          <w:noProof/>
          <w:lang w:eastAsia="en-GB" w:bidi="ar-SA"/>
        </w:rPr>
        <mc:AlternateContent>
          <mc:Choice Requires="wps">
            <w:drawing>
              <wp:anchor distT="0" distB="0" distL="114300" distR="114300" simplePos="0" relativeHeight="18874598" behindDoc="0" locked="0" layoutInCell="1" allowOverlap="1" wp14:anchorId="72EC319F" wp14:editId="6A389782">
                <wp:simplePos x="0" y="0"/>
                <wp:positionH relativeFrom="column">
                  <wp:posOffset>60963</wp:posOffset>
                </wp:positionH>
                <wp:positionV relativeFrom="paragraph">
                  <wp:posOffset>1686555</wp:posOffset>
                </wp:positionV>
                <wp:extent cx="914400" cy="409578"/>
                <wp:effectExtent l="0" t="0" r="19050" b="28572"/>
                <wp:wrapNone/>
                <wp:docPr id="34" name="Oval 45"/>
                <wp:cNvGraphicFramePr/>
                <a:graphic xmlns:a="http://schemas.openxmlformats.org/drawingml/2006/main">
                  <a:graphicData uri="http://schemas.microsoft.com/office/word/2010/wordprocessingShape">
                    <wps:wsp>
                      <wps:cNvSpPr/>
                      <wps:spPr>
                        <a:xfrm>
                          <a:off x="0" y="0"/>
                          <a:ext cx="914400" cy="409578"/>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70589CCB" id="Oval 45" o:spid="_x0000_s1026" style="position:absolute;margin-left:4.8pt;margin-top:132.8pt;width:1in;height:32.25pt;z-index:18874598;visibility:visible;mso-wrap-style:square;mso-wrap-distance-left:9pt;mso-wrap-distance-top:0;mso-wrap-distance-right:9pt;mso-wrap-distance-bottom:0;mso-position-horizontal:absolute;mso-position-horizontal-relative:text;mso-position-vertical:absolute;mso-position-vertical-relative:text;v-text-anchor:top" coordsize="914400,409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" path="m,204789at,,914400,409578,,204789,,204789xe" strokecolor="#41719c" strokeweight=".35281mm">
                <v:stroke joinstyle="miter"/>
                <v:path arrowok="t" o:connecttype="custom" o:connectlocs="457200,0;914400,204789;457200,409578;0,204789;133911,59981;133911,349597;780489,349597;780489,59981" o:connectangles="270,0,90,180,270,90,90,270" textboxrect="133911,59981,780489,349597"/>
              </v:shape>
            </w:pict>
          </mc:Fallback>
        </mc:AlternateContent>
      </w:r>
      <w:r w:rsidR="00BE0141">
        <w:rPr>
          <w:noProof/>
          <w:lang w:eastAsia="en-GB" w:bidi="ar-SA"/>
        </w:rPr>
        <mc:AlternateContent>
          <mc:Choice Requires="wps">
            <w:drawing>
              <wp:anchor distT="0" distB="0" distL="114300" distR="114300" simplePos="0" relativeHeight="213912090" behindDoc="0" locked="0" layoutInCell="1" allowOverlap="1" wp14:anchorId="18193BC2" wp14:editId="1B1639AD">
                <wp:simplePos x="0" y="0"/>
                <wp:positionH relativeFrom="column">
                  <wp:posOffset>60963</wp:posOffset>
                </wp:positionH>
                <wp:positionV relativeFrom="paragraph">
                  <wp:posOffset>2172330</wp:posOffset>
                </wp:positionV>
                <wp:extent cx="914400" cy="1216023"/>
                <wp:effectExtent l="0" t="0" r="19050" b="22227"/>
                <wp:wrapNone/>
                <wp:docPr id="35" name="Can 42"/>
                <wp:cNvGraphicFramePr/>
                <a:graphic xmlns:a="http://schemas.openxmlformats.org/drawingml/2006/main">
                  <a:graphicData uri="http://schemas.microsoft.com/office/word/2010/wordprocessingShape">
                    <wps:wsp>
                      <wps:cNvSpPr/>
                      <wps:spPr>
                        <a:xfrm>
                          <a:off x="0" y="0"/>
                          <a:ext cx="914400" cy="1216023"/>
                        </a:xfrm>
                        <a:custGeom>
                          <a:avLst>
                            <a:gd name="f10" fmla="val 25000"/>
                          </a:avLst>
                          <a:gdLst>
                            <a:gd name="f1" fmla="val 21600000"/>
                            <a:gd name="f2" fmla="val 10800000"/>
                            <a:gd name="f3" fmla="val 5400000"/>
                            <a:gd name="f4" fmla="val 180"/>
                            <a:gd name="f5" fmla="val w"/>
                            <a:gd name="f6" fmla="val h"/>
                            <a:gd name="f7" fmla="val ss"/>
                            <a:gd name="f8" fmla="val 0"/>
                            <a:gd name="f9" fmla="+- 0 0 10800000"/>
                            <a:gd name="f10" fmla="val 25000"/>
                            <a:gd name="f11" fmla="+- 0 0 -360"/>
                            <a:gd name="f12" fmla="abs f5"/>
                            <a:gd name="f13" fmla="abs f6"/>
                            <a:gd name="f14" fmla="abs f7"/>
                            <a:gd name="f15" fmla="val f8"/>
                            <a:gd name="f16" fmla="val f10"/>
                            <a:gd name="f17" fmla="*/ f11 f2 1"/>
                            <a:gd name="f18" fmla="?: f12 f5 1"/>
                            <a:gd name="f19" fmla="?: f13 f6 1"/>
                            <a:gd name="f20" fmla="?: f14 f7 1"/>
                            <a:gd name="f21" fmla="*/ f17 1 f4"/>
                            <a:gd name="f22" fmla="*/ f18 1 21600"/>
                            <a:gd name="f23" fmla="*/ f19 1 21600"/>
                            <a:gd name="f24" fmla="*/ 21600 f18 1"/>
                            <a:gd name="f25" fmla="*/ 21600 f19 1"/>
                            <a:gd name="f26" fmla="+- f21 0 f3"/>
                            <a:gd name="f27" fmla="min f23 f22"/>
                            <a:gd name="f28" fmla="*/ f24 1 f20"/>
                            <a:gd name="f29" fmla="*/ f25 1 f20"/>
                            <a:gd name="f30" fmla="val f28"/>
                            <a:gd name="f31" fmla="val f29"/>
                            <a:gd name="f32" fmla="*/ f15 f27 1"/>
                            <a:gd name="f33" fmla="+- f31 0 f15"/>
                            <a:gd name="f34" fmla="+- f30 0 f15"/>
                            <a:gd name="f35" fmla="*/ f30 f27 1"/>
                            <a:gd name="f36" fmla="*/ f34 1 2"/>
                            <a:gd name="f37" fmla="min f34 f33"/>
                            <a:gd name="f38" fmla="+- f15 f36 0"/>
                            <a:gd name="f39" fmla="*/ f37 f16 1"/>
                            <a:gd name="f40" fmla="*/ f36 f27 1"/>
                            <a:gd name="f41" fmla="*/ f39 1 200000"/>
                            <a:gd name="f42" fmla="*/ f38 f27 1"/>
                            <a:gd name="f43" fmla="+- f41 f41 0"/>
                            <a:gd name="f44" fmla="+- f31 0 f41"/>
                            <a:gd name="f45" fmla="*/ f41 f27 1"/>
                            <a:gd name="f46" fmla="*/ f43 f27 1"/>
                            <a:gd name="f47" fmla="*/ f44 f27 1"/>
                          </a:gdLst>
                          <a:ahLst/>
                          <a:cxnLst>
                            <a:cxn ang="3cd4">
                              <a:pos x="hc" y="t"/>
                            </a:cxn>
                            <a:cxn ang="0">
                              <a:pos x="r" y="vc"/>
                            </a:cxn>
                            <a:cxn ang="cd4">
                              <a:pos x="hc" y="b"/>
                            </a:cxn>
                            <a:cxn ang="cd2">
                              <a:pos x="l" y="vc"/>
                            </a:cxn>
                            <a:cxn ang="f26">
                              <a:pos x="f42" y="f46"/>
                            </a:cxn>
                          </a:cxnLst>
                          <a:rect l="f32" t="f46" r="f35" b="f47"/>
                          <a:pathLst>
                            <a:path stroke="0">
                              <a:moveTo>
                                <a:pt x="f32" y="f45"/>
                              </a:moveTo>
                              <a:arcTo wR="f40" hR="f45" stAng="f2" swAng="f9"/>
                              <a:lnTo>
                                <a:pt x="f35" y="f47"/>
                              </a:lnTo>
                              <a:arcTo wR="f40" hR="f45" stAng="f8" swAng="f2"/>
                              <a:close/>
                            </a:path>
                            <a:path stroke="0">
                              <a:moveTo>
                                <a:pt x="f32" y="f45"/>
                              </a:moveTo>
                              <a:arcTo wR="f40" hR="f45" stAng="f2" swAng="f1"/>
                              <a:close/>
                            </a:path>
                            <a:path fill="none">
                              <a:moveTo>
                                <a:pt x="f35" y="f45"/>
                              </a:moveTo>
                              <a:arcTo wR="f40" hR="f45" stAng="f8" swAng="f1"/>
                              <a:lnTo>
                                <a:pt x="f35" y="f47"/>
                              </a:lnTo>
                              <a:arcTo wR="f40" hR="f45" stAng="f8" swAng="f2"/>
                              <a:lnTo>
                                <a:pt x="f32" y="f45"/>
                              </a:lnTo>
                            </a:path>
                          </a:pathLst>
                        </a:custGeom>
                        <a:solidFill>
                          <a:srgbClr val="5B9BD5"/>
                        </a:solidFill>
                        <a:ln w="12701" cap="flat">
                          <a:solidFill>
                            <a:srgbClr val="41719C"/>
                          </a:solidFill>
                          <a:prstDash val="solid"/>
                          <a:miter/>
                        </a:ln>
                      </wps:spPr>
                      <wps:bodyPr lIns="0" tIns="0" rIns="0" bIns="0"/>
                    </wps:wsp>
                  </a:graphicData>
                </a:graphic>
              </wp:anchor>
            </w:drawing>
          </mc:Choice>
          <mc:Fallback>
            <w:pict>
              <v:shape w14:anchorId="13F315E4" id="Can 42" o:spid="_x0000_s1026" style="position:absolute;margin-left:4.8pt;margin-top:171.05pt;width:1in;height:95.75pt;z-index:213912090;visibility:visible;mso-wrap-style:square;mso-wrap-distance-left:9pt;mso-wrap-distance-top:0;mso-wrap-distance-right:9pt;mso-wrap-distance-bottom:0;mso-position-horizontal:absolute;mso-position-horizontal-relative:text;mso-position-vertical:absolute;mso-position-vertical-relative:text;v-text-anchor:top" coordsize="914400,1216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" path="m,114300nsat,,914400,228600,,114300,914400,114300l914400,1101723wa,987423,914400,1216023,914400,1101723,,1101723l,114300xem,114300nsat,,914400,228600,,114300,,114300xem914400,114300nfat,,914400,228600,914400,114300,914400,114300l914400,1101723wa,987423,914400,1216023,914400,1101723,,1101723l,114300e" fillcolor="#5b9bd5" strokecolor="#41719c" strokeweight=".35281mm">
                <v:stroke joinstyle="miter"/>
                <v:path arrowok="t" o:connecttype="custom" o:connectlocs="457200,0;914400,608012;457200,1216023;0,608012;457200,228600" o:connectangles="270,0,90,180,270" textboxrect="0,228600,914400,1101723"/>
              </v:shape>
            </w:pict>
          </mc:Fallback>
        </mc:AlternateContent>
      </w:r>
      <w:r w:rsidR="00BE0141">
        <w:rPr>
          <w:noProof/>
          <w:lang w:eastAsia="en-GB" w:bidi="ar-SA"/>
        </w:rPr>
        <mc:AlternateContent>
          <mc:Choice Requires="wps">
            <w:drawing>
              <wp:anchor distT="0" distB="0" distL="114300" distR="114300" simplePos="0" relativeHeight="220203622" behindDoc="0" locked="0" layoutInCell="1" allowOverlap="1" wp14:anchorId="3EAF5E2A" wp14:editId="68BC5390">
                <wp:simplePos x="0" y="0"/>
                <wp:positionH relativeFrom="column">
                  <wp:posOffset>51435</wp:posOffset>
                </wp:positionH>
                <wp:positionV relativeFrom="paragraph">
                  <wp:posOffset>1853616</wp:posOffset>
                </wp:positionV>
                <wp:extent cx="0" cy="413391"/>
                <wp:effectExtent l="0" t="0" r="38100" b="24759"/>
                <wp:wrapNone/>
                <wp:docPr id="36" name="Straight Connector 46"/>
                <wp:cNvGraphicFramePr/>
                <a:graphic xmlns:a="http://schemas.openxmlformats.org/drawingml/2006/main">
                  <a:graphicData uri="http://schemas.microsoft.com/office/word/2010/wordprocessingShape">
                    <wps:wsp>
                      <wps:cNvCnPr/>
                      <wps:spPr>
                        <a:xfrm flipV="1">
                          <a:off x="0" y="0"/>
                          <a:ext cx="0" cy="413391"/>
                        </a:xfrm>
                        <a:prstGeom prst="straightConnector1">
                          <a:avLst/>
                        </a:prstGeom>
                        <a:noFill/>
                        <a:ln w="6345" cap="flat">
                          <a:solidFill>
                            <a:srgbClr val="5B9BD5"/>
                          </a:solidFill>
                          <a:prstDash val="solid"/>
                          <a:miter/>
                        </a:ln>
                      </wps:spPr>
                      <wps:bodyPr/>
                    </wps:wsp>
                  </a:graphicData>
                </a:graphic>
              </wp:anchor>
            </w:drawing>
          </mc:Choice>
          <mc:Fallback>
            <w:pict>
              <v:shape w14:anchorId="4239E119" id="Straight Connector 46" o:spid="_x0000_s1026" type="#_x0000_t32" style="position:absolute;margin-left:4.05pt;margin-top:145.95pt;width:0;height:32.55pt;flip:y;z-index:22020362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" strokecolor="#5b9bd5" strokeweight=".17625mm">
                <v:stroke joinstyle="miter"/>
              </v:shape>
            </w:pict>
          </mc:Fallback>
        </mc:AlternateContent>
      </w:r>
      <w:r w:rsidR="00BE0141">
        <w:rPr>
          <w:noProof/>
          <w:lang w:eastAsia="en-GB" w:bidi="ar-SA"/>
        </w:rPr>
        <mc:AlternateContent>
          <mc:Choice Requires="wps">
            <w:drawing>
              <wp:anchor distT="0" distB="0" distL="114300" distR="114300" simplePos="0" relativeHeight="31457662" behindDoc="0" locked="0" layoutInCell="1" allowOverlap="1" wp14:anchorId="1BDEA125" wp14:editId="46D8B626">
                <wp:simplePos x="0" y="0"/>
                <wp:positionH relativeFrom="column">
                  <wp:posOffset>645164</wp:posOffset>
                </wp:positionH>
                <wp:positionV relativeFrom="paragraph">
                  <wp:posOffset>1163317</wp:posOffset>
                </wp:positionV>
                <wp:extent cx="485134" cy="571500"/>
                <wp:effectExtent l="38100" t="0" r="29216" b="57150"/>
                <wp:wrapNone/>
                <wp:docPr id="37" name="Shape4"/>
                <wp:cNvGraphicFramePr/>
                <a:graphic xmlns:a="http://schemas.openxmlformats.org/drawingml/2006/main">
                  <a:graphicData uri="http://schemas.microsoft.com/office/word/2010/wordprocessingShape">
                    <wps:wsp>
                      <wps:cNvCnPr/>
                      <wps:spPr>
                        <a:xfrm flipH="1">
                          <a:off x="0" y="0"/>
                          <a:ext cx="485134" cy="571500"/>
                        </a:xfrm>
                        <a:prstGeom prst="straightConnector1">
                          <a:avLst/>
                        </a:prstGeom>
                        <a:noFill/>
                        <a:ln w="12701" cap="flat">
                          <a:solidFill>
                            <a:srgbClr val="3465A4"/>
                          </a:solidFill>
                          <a:prstDash val="solid"/>
                          <a:miter/>
                          <a:tailEnd type="arrow"/>
                        </a:ln>
                      </wps:spPr>
                      <wps:bodyPr/>
                    </wps:wsp>
                  </a:graphicData>
                </a:graphic>
              </wp:anchor>
            </w:drawing>
          </mc:Choice>
          <mc:Fallback>
            <w:pict>
              <v:shape w14:anchorId="2ED80EE4" id="Shape4" o:spid="_x0000_s1026" type="#_x0000_t32" style="position:absolute;margin-left:50.8pt;margin-top:91.6pt;width:38.2pt;height:45pt;flip:x;z-index:314576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" strokecolor="#3465a4" strokeweight=".35281mm">
                <v:stroke endarrow="open" joinstyle="miter"/>
              </v:shape>
            </w:pict>
          </mc:Fallback>
        </mc:AlternateContent>
      </w:r>
      <w:r w:rsidR="00BE0141">
        <w:rPr>
          <w:noProof/>
          <w:lang w:eastAsia="en-GB" w:bidi="ar-SA"/>
        </w:rPr>
        <mc:AlternateContent>
          <mc:Choice Requires="wps">
            <w:drawing>
              <wp:anchor distT="0" distB="0" distL="114300" distR="114300" simplePos="0" relativeHeight="44040726" behindDoc="0" locked="0" layoutInCell="1" allowOverlap="1" wp14:anchorId="02D0A201" wp14:editId="6E01F31C">
                <wp:simplePos x="0" y="0"/>
                <wp:positionH relativeFrom="column">
                  <wp:posOffset>530864</wp:posOffset>
                </wp:positionH>
                <wp:positionV relativeFrom="paragraph">
                  <wp:posOffset>1144271</wp:posOffset>
                </wp:positionV>
                <wp:extent cx="342900" cy="581028"/>
                <wp:effectExtent l="38100" t="0" r="19050" b="47622"/>
                <wp:wrapNone/>
                <wp:docPr id="38" name="Shape6"/>
                <wp:cNvGraphicFramePr/>
                <a:graphic xmlns:a="http://schemas.openxmlformats.org/drawingml/2006/main">
                  <a:graphicData uri="http://schemas.microsoft.com/office/word/2010/wordprocessingShape">
                    <wps:wsp>
                      <wps:cNvCnPr/>
                      <wps:spPr>
                        <a:xfrm flipH="1">
                          <a:off x="0" y="0"/>
                          <a:ext cx="342900" cy="581028"/>
                        </a:xfrm>
                        <a:prstGeom prst="straightConnector1">
                          <a:avLst/>
                        </a:prstGeom>
                        <a:noFill/>
                        <a:ln w="12701" cap="flat">
                          <a:solidFill>
                            <a:srgbClr val="3465A4"/>
                          </a:solidFill>
                          <a:prstDash val="solid"/>
                          <a:miter/>
                          <a:tailEnd type="arrow"/>
                        </a:ln>
                      </wps:spPr>
                      <wps:bodyPr/>
                    </wps:wsp>
                  </a:graphicData>
                </a:graphic>
              </wp:anchor>
            </w:drawing>
          </mc:Choice>
          <mc:Fallback>
            <w:pict>
              <v:shape w14:anchorId="6CAE08B6" id="Shape6" o:spid="_x0000_s1026" type="#_x0000_t32" style="position:absolute;margin-left:41.8pt;margin-top:90.1pt;width:27pt;height:45.75pt;flip:x;z-index:4404072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" strokecolor="#3465a4" strokeweight=".35281mm">
                <v:stroke endarrow="open" joinstyle="miter"/>
              </v:shape>
            </w:pict>
          </mc:Fallback>
        </mc:AlternateContent>
      </w:r>
      <w:r w:rsidR="00BE0141">
        <w:rPr>
          <w:noProof/>
          <w:lang w:eastAsia="en-GB" w:bidi="ar-SA"/>
        </w:rPr>
        <mc:AlternateContent>
          <mc:Choice Requires="wps">
            <w:drawing>
              <wp:anchor distT="0" distB="0" distL="114300" distR="114300" simplePos="0" relativeHeight="37749194" behindDoc="0" locked="0" layoutInCell="1" allowOverlap="1" wp14:anchorId="3F6CDA24" wp14:editId="4DF9629B">
                <wp:simplePos x="0" y="0"/>
                <wp:positionH relativeFrom="column">
                  <wp:posOffset>368932</wp:posOffset>
                </wp:positionH>
                <wp:positionV relativeFrom="paragraph">
                  <wp:posOffset>1172846</wp:posOffset>
                </wp:positionV>
                <wp:extent cx="57150" cy="475616"/>
                <wp:effectExtent l="38100" t="0" r="57150" b="57784"/>
                <wp:wrapNone/>
                <wp:docPr id="40" name="Shape5"/>
                <wp:cNvGraphicFramePr/>
                <a:graphic xmlns:a="http://schemas.openxmlformats.org/drawingml/2006/main">
                  <a:graphicData uri="http://schemas.microsoft.com/office/word/2010/wordprocessingShape">
                    <wps:wsp>
                      <wps:cNvCnPr/>
                      <wps:spPr>
                        <a:xfrm>
                          <a:off x="0" y="0"/>
                          <a:ext cx="57150" cy="475616"/>
                        </a:xfrm>
                        <a:prstGeom prst="straightConnector1">
                          <a:avLst/>
                        </a:prstGeom>
                        <a:noFill/>
                        <a:ln w="12701" cap="flat">
                          <a:solidFill>
                            <a:srgbClr val="3465A4"/>
                          </a:solidFill>
                          <a:prstDash val="solid"/>
                          <a:miter/>
                          <a:tailEnd type="arrow"/>
                        </a:ln>
                      </wps:spPr>
                      <wps:bodyPr/>
                    </wps:wsp>
                  </a:graphicData>
                </a:graphic>
              </wp:anchor>
            </w:drawing>
          </mc:Choice>
          <mc:Fallback>
            <w:pict>
              <v:shape w14:anchorId="36D14048" id="Shape5" o:spid="_x0000_s1026" type="#_x0000_t32" style="position:absolute;margin-left:29.05pt;margin-top:92.35pt;width:4.5pt;height:37.45pt;z-index:377491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" strokecolor="#3465a4" strokeweight=".35281mm">
                <v:stroke endarrow="open" joinstyle="miter"/>
              </v:shape>
            </w:pict>
          </mc:Fallback>
        </mc:AlternateContent>
      </w:r>
      <w:r w:rsidR="00BE0141">
        <w:rPr>
          <w:noProof/>
          <w:lang w:eastAsia="en-GB" w:bidi="ar-SA"/>
        </w:rPr>
        <mc:AlternateContent>
          <mc:Choice Requires="wps">
            <w:drawing>
              <wp:anchor distT="0" distB="0" distL="114300" distR="114300" simplePos="0" relativeHeight="207620558" behindDoc="0" locked="0" layoutInCell="1" allowOverlap="1" wp14:anchorId="7348B1BE" wp14:editId="74174164">
                <wp:simplePos x="0" y="0"/>
                <wp:positionH relativeFrom="column">
                  <wp:posOffset>-126360</wp:posOffset>
                </wp:positionH>
                <wp:positionV relativeFrom="paragraph">
                  <wp:posOffset>1144901</wp:posOffset>
                </wp:positionV>
                <wp:extent cx="485133" cy="638179"/>
                <wp:effectExtent l="0" t="0" r="67317" b="66671"/>
                <wp:wrapNone/>
                <wp:docPr id="41" name="Shape2"/>
                <wp:cNvGraphicFramePr/>
                <a:graphic xmlns:a="http://schemas.openxmlformats.org/drawingml/2006/main">
                  <a:graphicData uri="http://schemas.microsoft.com/office/word/2010/wordprocessingShape">
                    <wps:wsp>
                      <wps:cNvCnPr/>
                      <wps:spPr>
                        <a:xfrm>
                          <a:off x="0" y="0"/>
                          <a:ext cx="485133" cy="638179"/>
                        </a:xfrm>
                        <a:prstGeom prst="straightConnector1">
                          <a:avLst/>
                        </a:prstGeom>
                        <a:noFill/>
                        <a:ln w="12701" cap="flat">
                          <a:solidFill>
                            <a:srgbClr val="3465A4"/>
                          </a:solidFill>
                          <a:prstDash val="solid"/>
                          <a:miter/>
                          <a:tailEnd type="arrow"/>
                        </a:ln>
                      </wps:spPr>
                      <wps:bodyPr/>
                    </wps:wsp>
                  </a:graphicData>
                </a:graphic>
              </wp:anchor>
            </w:drawing>
          </mc:Choice>
          <mc:Fallback>
            <w:pict>
              <v:shape w14:anchorId="5B0E2991" id="Shape2" o:spid="_x0000_s1026" type="#_x0000_t32" style="position:absolute;margin-left:-9.95pt;margin-top:90.15pt;width:38.2pt;height:50.25pt;z-index:2076205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" strokecolor="#3465a4" strokeweight=".35281mm">
                <v:stroke endarrow="open" joinstyle="miter"/>
              </v:shape>
            </w:pict>
          </mc:Fallback>
        </mc:AlternateContent>
      </w:r>
      <w:r w:rsidR="00BE0141">
        <w:t>+</w:t>
      </w:r>
    </w:p>
    <w:p w14:paraId="478D4326" w14:textId="77777777" w:rsidR="00C608EB" w:rsidRDefault="00BE0141">
      <w:pPr>
        <w:pStyle w:val="Standard"/>
        <w:pageBreakBefore/>
        <w:rPr>
          <w:rFonts w:hint="eastAsia"/>
          <w:b/>
          <w:bCs/>
          <w:u w:val="single"/>
        </w:rPr>
      </w:pPr>
      <w:r>
        <w:rPr>
          <w:b/>
          <w:bCs/>
          <w:u w:val="single"/>
        </w:rPr>
        <w:lastRenderedPageBreak/>
        <w:t>Find Your Tap</w:t>
      </w:r>
    </w:p>
    <w:p w14:paraId="1155E1BF" w14:textId="77777777" w:rsidR="00C608EB" w:rsidRDefault="00BE0141">
      <w:pPr>
        <w:pStyle w:val="Standard"/>
        <w:rPr>
          <w:rFonts w:hint="eastAsia"/>
        </w:rPr>
      </w:pPr>
      <w:r>
        <w:t xml:space="preserve">Your Tap, your stress relief, will depend very much on what you enjoy, </w:t>
      </w:r>
      <w:proofErr w:type="gramStart"/>
      <w:r>
        <w:t>don’t</w:t>
      </w:r>
      <w:proofErr w:type="gramEnd"/>
      <w:r>
        <w:t xml:space="preserve"> be restricted by doing the standard recommended stress </w:t>
      </w:r>
      <w:r>
        <w:t>relief, go with what works for you but here are some ideas:</w:t>
      </w:r>
    </w:p>
    <w:p w14:paraId="26C2272B" w14:textId="77777777" w:rsidR="00C608EB" w:rsidRDefault="00C608EB">
      <w:pPr>
        <w:pStyle w:val="Standard"/>
        <w:rPr>
          <w:rFonts w:hint="eastAsia"/>
        </w:rPr>
      </w:pPr>
    </w:p>
    <w:p w14:paraId="01655ABE" w14:textId="1EC7F2A9" w:rsidR="00C608EB" w:rsidRDefault="00BE0141">
      <w:pPr>
        <w:pStyle w:val="Standard"/>
        <w:rPr>
          <w:rFonts w:hint="eastAsia"/>
          <w:b/>
          <w:bCs/>
        </w:rPr>
      </w:pPr>
      <w:r>
        <w:rPr>
          <w:b/>
          <w:bCs/>
        </w:rPr>
        <w:t>Get creative with</w:t>
      </w:r>
      <w:r w:rsidR="00B920AB">
        <w:rPr>
          <w:b/>
          <w:bCs/>
        </w:rPr>
        <w:t>:</w:t>
      </w:r>
    </w:p>
    <w:p w14:paraId="2856CE64" w14:textId="318FD7ED" w:rsidR="00C608EB" w:rsidRDefault="00B920AB" w:rsidP="00B920AB">
      <w:pPr>
        <w:pStyle w:val="Standard"/>
        <w:numPr>
          <w:ilvl w:val="0"/>
          <w:numId w:val="2"/>
        </w:numPr>
        <w:rPr>
          <w:rFonts w:hint="eastAsia"/>
        </w:rPr>
      </w:pPr>
      <w:r>
        <w:t>D</w:t>
      </w:r>
      <w:r w:rsidR="00BE0141">
        <w:t>rawing</w:t>
      </w:r>
    </w:p>
    <w:p w14:paraId="2538A1FB" w14:textId="2EDC599E" w:rsidR="00C608EB" w:rsidRDefault="00B920AB" w:rsidP="00B920AB">
      <w:pPr>
        <w:pStyle w:val="Standard"/>
        <w:numPr>
          <w:ilvl w:val="0"/>
          <w:numId w:val="2"/>
        </w:numPr>
        <w:rPr>
          <w:rFonts w:hint="eastAsia"/>
        </w:rPr>
      </w:pPr>
      <w:r>
        <w:t>C</w:t>
      </w:r>
      <w:r w:rsidR="00BE0141">
        <w:t>olouring</w:t>
      </w:r>
    </w:p>
    <w:p w14:paraId="08AADC63" w14:textId="42F96362" w:rsidR="00C608EB" w:rsidRDefault="00B920AB" w:rsidP="00B920AB">
      <w:pPr>
        <w:pStyle w:val="Standard"/>
        <w:numPr>
          <w:ilvl w:val="0"/>
          <w:numId w:val="2"/>
        </w:numPr>
        <w:rPr>
          <w:rFonts w:hint="eastAsia"/>
        </w:rPr>
      </w:pPr>
      <w:r>
        <w:t>P</w:t>
      </w:r>
      <w:r w:rsidR="00BE0141">
        <w:t>ainting</w:t>
      </w:r>
    </w:p>
    <w:p w14:paraId="1DD574A8" w14:textId="1CF26E5C" w:rsidR="00C608EB" w:rsidRDefault="00B920AB" w:rsidP="00B920AB">
      <w:pPr>
        <w:pStyle w:val="Standard"/>
        <w:numPr>
          <w:ilvl w:val="0"/>
          <w:numId w:val="2"/>
        </w:numPr>
        <w:rPr>
          <w:rFonts w:hint="eastAsia"/>
        </w:rPr>
      </w:pPr>
      <w:r>
        <w:t>B</w:t>
      </w:r>
      <w:r w:rsidR="00BE0141">
        <w:t>aking</w:t>
      </w:r>
    </w:p>
    <w:p w14:paraId="20E91315" w14:textId="77777777" w:rsidR="00C608EB" w:rsidRDefault="00BE0141" w:rsidP="00B920AB">
      <w:pPr>
        <w:pStyle w:val="Standard"/>
        <w:numPr>
          <w:ilvl w:val="0"/>
          <w:numId w:val="2"/>
        </w:numPr>
        <w:rPr>
          <w:rFonts w:hint="eastAsia"/>
        </w:rPr>
      </w:pPr>
      <w:r>
        <w:t>Lego</w:t>
      </w:r>
    </w:p>
    <w:p w14:paraId="288DD7BF" w14:textId="2DFD829A" w:rsidR="00C608EB" w:rsidRDefault="00B920AB" w:rsidP="00B920AB">
      <w:pPr>
        <w:pStyle w:val="Standard"/>
        <w:numPr>
          <w:ilvl w:val="0"/>
          <w:numId w:val="2"/>
        </w:numPr>
        <w:rPr>
          <w:rFonts w:hint="eastAsia"/>
        </w:rPr>
      </w:pPr>
      <w:r>
        <w:t>B</w:t>
      </w:r>
      <w:r w:rsidR="00BE0141">
        <w:t>eads</w:t>
      </w:r>
    </w:p>
    <w:p w14:paraId="649A84AD" w14:textId="0D1AF656" w:rsidR="00C608EB" w:rsidRDefault="00B920AB" w:rsidP="00B920AB">
      <w:pPr>
        <w:pStyle w:val="Standard"/>
        <w:numPr>
          <w:ilvl w:val="0"/>
          <w:numId w:val="2"/>
        </w:numPr>
        <w:rPr>
          <w:rFonts w:hint="eastAsia"/>
        </w:rPr>
      </w:pPr>
      <w:r>
        <w:t>P</w:t>
      </w:r>
      <w:r w:rsidR="00BE0141">
        <w:t>hotography</w:t>
      </w:r>
    </w:p>
    <w:p w14:paraId="16E0D195" w14:textId="7C2D80C1" w:rsidR="00C608EB" w:rsidRDefault="00B920AB" w:rsidP="00B920AB">
      <w:pPr>
        <w:pStyle w:val="Standard"/>
        <w:numPr>
          <w:ilvl w:val="0"/>
          <w:numId w:val="2"/>
        </w:numPr>
        <w:rPr>
          <w:rFonts w:hint="eastAsia"/>
        </w:rPr>
      </w:pPr>
      <w:r>
        <w:t>M</w:t>
      </w:r>
      <w:r w:rsidR="00BE0141">
        <w:t>usical instruments</w:t>
      </w:r>
    </w:p>
    <w:p w14:paraId="49D4EC23" w14:textId="4FD1344A" w:rsidR="00C608EB" w:rsidRDefault="00B920AB" w:rsidP="00B920AB">
      <w:pPr>
        <w:pStyle w:val="Standard"/>
        <w:numPr>
          <w:ilvl w:val="0"/>
          <w:numId w:val="2"/>
        </w:numPr>
        <w:rPr>
          <w:rFonts w:hint="eastAsia"/>
        </w:rPr>
      </w:pPr>
      <w:r>
        <w:t>W</w:t>
      </w:r>
      <w:r w:rsidR="00BE0141">
        <w:t>hittling wood</w:t>
      </w:r>
      <w:r>
        <w:t xml:space="preserve"> (make sure an adult supervises you when using tools)</w:t>
      </w:r>
    </w:p>
    <w:p w14:paraId="0873DE99" w14:textId="4B8E9B7F" w:rsidR="00C608EB" w:rsidRDefault="00B920AB" w:rsidP="00B920AB">
      <w:pPr>
        <w:pStyle w:val="Standard"/>
        <w:numPr>
          <w:ilvl w:val="0"/>
          <w:numId w:val="2"/>
        </w:numPr>
        <w:rPr>
          <w:rFonts w:hint="eastAsia"/>
        </w:rPr>
      </w:pPr>
      <w:r>
        <w:t>M</w:t>
      </w:r>
      <w:r w:rsidR="00BE0141">
        <w:t>aking nature pictures</w:t>
      </w:r>
    </w:p>
    <w:p w14:paraId="602F4BED" w14:textId="71AAB774" w:rsidR="00C608EB" w:rsidRDefault="00B920AB" w:rsidP="00B920AB">
      <w:pPr>
        <w:pStyle w:val="Standard"/>
        <w:numPr>
          <w:ilvl w:val="0"/>
          <w:numId w:val="2"/>
        </w:numPr>
        <w:rPr>
          <w:rFonts w:hint="eastAsia"/>
        </w:rPr>
      </w:pPr>
      <w:r>
        <w:t>M</w:t>
      </w:r>
      <w:r w:rsidR="00BE0141">
        <w:t>aking models from clay or plasticine.</w:t>
      </w:r>
    </w:p>
    <w:p w14:paraId="1180B3B8" w14:textId="77777777" w:rsidR="00C608EB" w:rsidRDefault="00BE0141" w:rsidP="00B920AB">
      <w:pPr>
        <w:pStyle w:val="Standard"/>
        <w:numPr>
          <w:ilvl w:val="0"/>
          <w:numId w:val="2"/>
        </w:numPr>
        <w:rPr>
          <w:rFonts w:hint="eastAsia"/>
        </w:rPr>
      </w:pPr>
      <w:r>
        <w:t>Work with someone on a</w:t>
      </w:r>
      <w:r>
        <w:t xml:space="preserve"> project and have a </w:t>
      </w:r>
      <w:r>
        <w:rPr>
          <w:b/>
          <w:bCs/>
        </w:rPr>
        <w:t xml:space="preserve">TALK </w:t>
      </w:r>
      <w:r>
        <w:t>at the same time</w:t>
      </w:r>
    </w:p>
    <w:p w14:paraId="117B4D8C" w14:textId="731671DB" w:rsidR="00C608EB" w:rsidRDefault="00BE0141">
      <w:pPr>
        <w:pStyle w:val="Standard"/>
        <w:rPr>
          <w:rFonts w:hint="eastAsia"/>
          <w:b/>
          <w:bCs/>
        </w:rPr>
      </w:pPr>
      <w:r>
        <w:rPr>
          <w:b/>
          <w:bCs/>
        </w:rPr>
        <w:t>Get exercising</w:t>
      </w:r>
      <w:r w:rsidR="00B920AB">
        <w:rPr>
          <w:b/>
          <w:bCs/>
        </w:rPr>
        <w:t>:</w:t>
      </w:r>
    </w:p>
    <w:p w14:paraId="425AB413" w14:textId="77777777" w:rsidR="00C608EB" w:rsidRDefault="00BE0141" w:rsidP="00B920AB">
      <w:pPr>
        <w:pStyle w:val="Standard"/>
        <w:numPr>
          <w:ilvl w:val="0"/>
          <w:numId w:val="3"/>
        </w:numPr>
        <w:rPr>
          <w:rFonts w:hint="eastAsia"/>
        </w:rPr>
      </w:pPr>
      <w:r>
        <w:t>Trampoline</w:t>
      </w:r>
    </w:p>
    <w:p w14:paraId="2CBB09EE" w14:textId="6D6814A0" w:rsidR="00C608EB" w:rsidRDefault="00B920AB" w:rsidP="00B920AB">
      <w:pPr>
        <w:pStyle w:val="Standard"/>
        <w:numPr>
          <w:ilvl w:val="0"/>
          <w:numId w:val="3"/>
        </w:numPr>
        <w:rPr>
          <w:rFonts w:hint="eastAsia"/>
        </w:rPr>
      </w:pPr>
      <w:r>
        <w:t>R</w:t>
      </w:r>
      <w:r w:rsidR="00BE0141">
        <w:t>unning</w:t>
      </w:r>
    </w:p>
    <w:p w14:paraId="1E78BED0" w14:textId="196B8461" w:rsidR="00C608EB" w:rsidRDefault="00B920AB" w:rsidP="00B920AB">
      <w:pPr>
        <w:pStyle w:val="Standard"/>
        <w:numPr>
          <w:ilvl w:val="0"/>
          <w:numId w:val="3"/>
        </w:numPr>
        <w:rPr>
          <w:rFonts w:hint="eastAsia"/>
        </w:rPr>
      </w:pPr>
      <w:r>
        <w:t>W</w:t>
      </w:r>
      <w:r w:rsidR="00BE0141">
        <w:t>alking</w:t>
      </w:r>
    </w:p>
    <w:p w14:paraId="193CF2C1" w14:textId="50D0CE48" w:rsidR="00C608EB" w:rsidRDefault="00B920AB" w:rsidP="00B920AB">
      <w:pPr>
        <w:pStyle w:val="Standard"/>
        <w:numPr>
          <w:ilvl w:val="0"/>
          <w:numId w:val="3"/>
        </w:numPr>
        <w:rPr>
          <w:rFonts w:hint="eastAsia"/>
        </w:rPr>
      </w:pPr>
      <w:r>
        <w:t>C</w:t>
      </w:r>
      <w:r w:rsidR="00BE0141">
        <w:t>ycling</w:t>
      </w:r>
    </w:p>
    <w:p w14:paraId="52398AA3" w14:textId="438FD6F9" w:rsidR="00C608EB" w:rsidRDefault="00B920AB" w:rsidP="00B920AB">
      <w:pPr>
        <w:pStyle w:val="Standard"/>
        <w:numPr>
          <w:ilvl w:val="0"/>
          <w:numId w:val="3"/>
        </w:numPr>
        <w:rPr>
          <w:rFonts w:hint="eastAsia"/>
        </w:rPr>
      </w:pPr>
      <w:r>
        <w:t>M</w:t>
      </w:r>
      <w:r w:rsidR="00BE0141">
        <w:t>ake an obstacle course</w:t>
      </w:r>
    </w:p>
    <w:p w14:paraId="048875B8" w14:textId="53E80F63" w:rsidR="00C608EB" w:rsidRDefault="00B920AB" w:rsidP="00B920AB">
      <w:pPr>
        <w:pStyle w:val="Standard"/>
        <w:numPr>
          <w:ilvl w:val="0"/>
          <w:numId w:val="3"/>
        </w:numPr>
        <w:rPr>
          <w:rFonts w:hint="eastAsia"/>
        </w:rPr>
      </w:pPr>
      <w:r>
        <w:t>K</w:t>
      </w:r>
      <w:r w:rsidR="00BE0141">
        <w:t>ick a ball about.</w:t>
      </w:r>
    </w:p>
    <w:p w14:paraId="0218D9E8" w14:textId="77777777" w:rsidR="00C608EB" w:rsidRDefault="00BE0141" w:rsidP="00B920AB">
      <w:pPr>
        <w:pStyle w:val="Standard"/>
        <w:numPr>
          <w:ilvl w:val="0"/>
          <w:numId w:val="3"/>
        </w:numPr>
        <w:rPr>
          <w:rFonts w:hint="eastAsia"/>
        </w:rPr>
      </w:pPr>
      <w:r>
        <w:t xml:space="preserve">Go for a jog with you family and have a </w:t>
      </w:r>
      <w:r>
        <w:rPr>
          <w:b/>
          <w:bCs/>
        </w:rPr>
        <w:t>TALK</w:t>
      </w:r>
      <w:r>
        <w:t xml:space="preserve"> about you worries</w:t>
      </w:r>
    </w:p>
    <w:p w14:paraId="0E6C4664" w14:textId="00CA5FAA" w:rsidR="00C608EB" w:rsidRDefault="00BE0141">
      <w:pPr>
        <w:pStyle w:val="Standard"/>
        <w:rPr>
          <w:rFonts w:hint="eastAsia"/>
          <w:b/>
          <w:bCs/>
        </w:rPr>
      </w:pPr>
      <w:r>
        <w:rPr>
          <w:b/>
          <w:bCs/>
        </w:rPr>
        <w:t>Get comfy</w:t>
      </w:r>
      <w:r w:rsidR="00B920AB">
        <w:rPr>
          <w:b/>
          <w:bCs/>
        </w:rPr>
        <w:t>:</w:t>
      </w:r>
    </w:p>
    <w:p w14:paraId="6AD52B24" w14:textId="75A35715" w:rsidR="00C608EB" w:rsidRDefault="00B920AB" w:rsidP="00B920AB">
      <w:pPr>
        <w:pStyle w:val="Standard"/>
        <w:numPr>
          <w:ilvl w:val="0"/>
          <w:numId w:val="4"/>
        </w:numPr>
        <w:rPr>
          <w:rFonts w:hint="eastAsia"/>
        </w:rPr>
      </w:pPr>
      <w:r>
        <w:t>R</w:t>
      </w:r>
      <w:r w:rsidR="00BE0141">
        <w:t>ead a book</w:t>
      </w:r>
    </w:p>
    <w:p w14:paraId="0EE4F97E" w14:textId="2F53A78C" w:rsidR="00C608EB" w:rsidRDefault="00B920AB" w:rsidP="00B920AB">
      <w:pPr>
        <w:pStyle w:val="Standard"/>
        <w:numPr>
          <w:ilvl w:val="0"/>
          <w:numId w:val="4"/>
        </w:numPr>
        <w:rPr>
          <w:rFonts w:hint="eastAsia"/>
        </w:rPr>
      </w:pPr>
      <w:r>
        <w:t>M</w:t>
      </w:r>
      <w:r w:rsidR="00BE0141">
        <w:t>editate</w:t>
      </w:r>
    </w:p>
    <w:p w14:paraId="01442288" w14:textId="7C760F24" w:rsidR="00C608EB" w:rsidRDefault="00B920AB" w:rsidP="00B920AB">
      <w:pPr>
        <w:pStyle w:val="Standard"/>
        <w:numPr>
          <w:ilvl w:val="0"/>
          <w:numId w:val="4"/>
        </w:numPr>
        <w:rPr>
          <w:rFonts w:hint="eastAsia"/>
        </w:rPr>
      </w:pPr>
      <w:r>
        <w:t>S</w:t>
      </w:r>
      <w:r w:rsidR="00BE0141">
        <w:t>pend time with a pet</w:t>
      </w:r>
    </w:p>
    <w:p w14:paraId="2DED6106" w14:textId="3D1C0441" w:rsidR="00C608EB" w:rsidRDefault="00B920AB" w:rsidP="00B920AB">
      <w:pPr>
        <w:pStyle w:val="Standard"/>
        <w:numPr>
          <w:ilvl w:val="0"/>
          <w:numId w:val="4"/>
        </w:numPr>
        <w:rPr>
          <w:rFonts w:hint="eastAsia"/>
        </w:rPr>
      </w:pPr>
      <w:r>
        <w:t>W</w:t>
      </w:r>
      <w:r w:rsidR="00BE0141">
        <w:t>atch a little T.V. (not just before bed)</w:t>
      </w:r>
    </w:p>
    <w:p w14:paraId="06AFDDB4" w14:textId="7090EB41" w:rsidR="00C608EB" w:rsidRDefault="00B920AB" w:rsidP="00B920AB">
      <w:pPr>
        <w:pStyle w:val="Standard"/>
        <w:numPr>
          <w:ilvl w:val="0"/>
          <w:numId w:val="4"/>
        </w:numPr>
        <w:rPr>
          <w:rFonts w:hint="eastAsia"/>
        </w:rPr>
      </w:pPr>
      <w:r>
        <w:t>S</w:t>
      </w:r>
      <w:r w:rsidR="00BE0141">
        <w:t>it and watch the birds or world go by</w:t>
      </w:r>
    </w:p>
    <w:p w14:paraId="23D8FC0D" w14:textId="02B3BE7E" w:rsidR="00C608EB" w:rsidRDefault="00B920AB" w:rsidP="00B920AB">
      <w:pPr>
        <w:pStyle w:val="Standard"/>
        <w:numPr>
          <w:ilvl w:val="0"/>
          <w:numId w:val="4"/>
        </w:numPr>
        <w:tabs>
          <w:tab w:val="left" w:pos="5445"/>
        </w:tabs>
        <w:rPr>
          <w:rFonts w:hint="eastAsia"/>
        </w:rPr>
      </w:pPr>
      <w:r>
        <w:t>C</w:t>
      </w:r>
      <w:r w:rsidR="00BE0141">
        <w:t xml:space="preserve">url up on the sofa have a </w:t>
      </w:r>
      <w:r w:rsidR="00BE0141">
        <w:rPr>
          <w:b/>
          <w:bCs/>
        </w:rPr>
        <w:t xml:space="preserve">TALK </w:t>
      </w:r>
      <w:r w:rsidR="00BE0141">
        <w:t>about it with a friend/family member/pet/cuddly</w:t>
      </w:r>
      <w:r>
        <w:t xml:space="preserve"> toy</w:t>
      </w:r>
    </w:p>
    <w:p w14:paraId="564A3CA6" w14:textId="77777777" w:rsidR="00C608EB" w:rsidRDefault="00BE0141">
      <w:pPr>
        <w:pStyle w:val="Standard"/>
        <w:rPr>
          <w:rFonts w:hint="eastAsia"/>
          <w:b/>
          <w:bCs/>
        </w:rPr>
      </w:pPr>
      <w:r>
        <w:rPr>
          <w:b/>
          <w:bCs/>
        </w:rPr>
        <w:t xml:space="preserve"> </w:t>
      </w:r>
    </w:p>
    <w:p w14:paraId="1A5597FC" w14:textId="77777777" w:rsidR="00C608EB" w:rsidRDefault="00BE0141">
      <w:pPr>
        <w:pStyle w:val="Standard"/>
        <w:rPr>
          <w:rFonts w:hint="eastAsia"/>
          <w:b/>
          <w:bCs/>
          <w:u w:val="single"/>
        </w:rPr>
      </w:pPr>
      <w:r>
        <w:rPr>
          <w:b/>
          <w:bCs/>
          <w:u w:val="single"/>
        </w:rPr>
        <w:t>If it gets too much.</w:t>
      </w:r>
    </w:p>
    <w:p w14:paraId="60B4565E" w14:textId="7BA72D45" w:rsidR="00C608EB" w:rsidRDefault="00BE0141">
      <w:pPr>
        <w:pStyle w:val="Standard"/>
        <w:rPr>
          <w:rFonts w:hint="eastAsia"/>
        </w:rPr>
      </w:pPr>
      <w:r>
        <w:t xml:space="preserve">If you do find that there are times when you </w:t>
      </w:r>
      <w:proofErr w:type="gramStart"/>
      <w:r>
        <w:t>can’t</w:t>
      </w:r>
      <w:proofErr w:type="gramEnd"/>
      <w:r>
        <w:t xml:space="preserve"> control the </w:t>
      </w:r>
      <w:r w:rsidR="00B920AB">
        <w:t>anxiety</w:t>
      </w:r>
      <w:r w:rsidR="00B920AB">
        <w:rPr>
          <w:rFonts w:hint="eastAsia"/>
        </w:rPr>
        <w:t>,</w:t>
      </w:r>
      <w:r>
        <w:t xml:space="preserve"> then you will find it helpful to have a strategy in place to help you deal with it.  You need to decide on this at a calm time and maybe keep a prompt card with you.  Try to learn how you feel when your worries are building so you</w:t>
      </w:r>
      <w:r>
        <w:t xml:space="preserve"> can react in good time, the earlier you use your strategy the more effective it will be. If you start your deep breathing when you first feel nervous it is more likely to be affective than if you leave it</w:t>
      </w:r>
      <w:r w:rsidR="00B920AB">
        <w:t xml:space="preserve"> un</w:t>
      </w:r>
      <w:r>
        <w:t>til</w:t>
      </w:r>
      <w:r>
        <w:t xml:space="preserve"> you are feeling so bad </w:t>
      </w:r>
      <w:r w:rsidR="00B920AB">
        <w:t xml:space="preserve">that </w:t>
      </w:r>
      <w:r>
        <w:t xml:space="preserve">you can’t concentrate </w:t>
      </w:r>
      <w:r>
        <w:t xml:space="preserve">on what your strategy is.  As with finding your tap you </w:t>
      </w:r>
      <w:r w:rsidR="00B920AB">
        <w:t>must</w:t>
      </w:r>
      <w:r>
        <w:t xml:space="preserve"> go with what works for you</w:t>
      </w:r>
      <w:r w:rsidR="00B920AB">
        <w:t>.</w:t>
      </w:r>
      <w:r>
        <w:t xml:space="preserve"> </w:t>
      </w:r>
      <w:r w:rsidR="00B920AB">
        <w:t>H</w:t>
      </w:r>
      <w:r>
        <w:t>ere are some ideas</w:t>
      </w:r>
      <w:r w:rsidR="00B920AB">
        <w:t>,</w:t>
      </w:r>
      <w:r>
        <w:t xml:space="preserve"> but you may have something else in mind.</w:t>
      </w:r>
    </w:p>
    <w:p w14:paraId="01623A5B" w14:textId="77777777" w:rsidR="00C608EB" w:rsidRDefault="00C608EB">
      <w:pPr>
        <w:pStyle w:val="Standard"/>
        <w:rPr>
          <w:rFonts w:hint="eastAsia"/>
        </w:rPr>
      </w:pPr>
    </w:p>
    <w:p w14:paraId="30655F3F" w14:textId="7E396158" w:rsidR="00C608EB" w:rsidRDefault="00BE0141">
      <w:pPr>
        <w:pStyle w:val="Standard"/>
        <w:rPr>
          <w:rFonts w:hint="eastAsia"/>
          <w:b/>
          <w:bCs/>
        </w:rPr>
      </w:pPr>
      <w:r>
        <w:rPr>
          <w:b/>
          <w:bCs/>
        </w:rPr>
        <w:t>In the moment stress relief</w:t>
      </w:r>
      <w:r w:rsidR="00B920AB">
        <w:rPr>
          <w:b/>
          <w:bCs/>
        </w:rPr>
        <w:t>:</w:t>
      </w:r>
    </w:p>
    <w:p w14:paraId="3C03B17B" w14:textId="7A587722" w:rsidR="00C608EB" w:rsidRDefault="00BE0141" w:rsidP="00B920AB">
      <w:pPr>
        <w:pStyle w:val="Standard"/>
        <w:numPr>
          <w:ilvl w:val="0"/>
          <w:numId w:val="1"/>
        </w:numPr>
        <w:rPr>
          <w:rFonts w:hint="eastAsia"/>
        </w:rPr>
      </w:pPr>
      <w:r>
        <w:rPr>
          <w:b/>
          <w:bCs/>
        </w:rPr>
        <w:t xml:space="preserve">TALK </w:t>
      </w:r>
      <w:r>
        <w:t>to someone ask for help (if you can</w:t>
      </w:r>
      <w:r w:rsidR="00B920AB">
        <w:t>,</w:t>
      </w:r>
      <w:r>
        <w:t xml:space="preserve"> though this can be hard)</w:t>
      </w:r>
    </w:p>
    <w:p w14:paraId="74BC867F" w14:textId="51D0C8F5" w:rsidR="00C608EB" w:rsidRDefault="00B920AB" w:rsidP="00B920AB">
      <w:pPr>
        <w:pStyle w:val="Standard"/>
        <w:numPr>
          <w:ilvl w:val="0"/>
          <w:numId w:val="1"/>
        </w:numPr>
        <w:rPr>
          <w:rFonts w:hint="eastAsia"/>
        </w:rPr>
      </w:pPr>
      <w:r>
        <w:t>B</w:t>
      </w:r>
      <w:r w:rsidR="00BE0141">
        <w:t>reath in through your nose and out through your mouth in long steady breaths</w:t>
      </w:r>
    </w:p>
    <w:p w14:paraId="7F80B151" w14:textId="729ECB8F" w:rsidR="00C608EB" w:rsidRDefault="00B920AB" w:rsidP="00B920AB">
      <w:pPr>
        <w:pStyle w:val="Standard"/>
        <w:numPr>
          <w:ilvl w:val="0"/>
          <w:numId w:val="1"/>
        </w:numPr>
        <w:rPr>
          <w:rFonts w:hint="eastAsia"/>
        </w:rPr>
      </w:pPr>
      <w:r>
        <w:t>Colours:</w:t>
      </w:r>
      <w:r w:rsidR="00BE0141">
        <w:t xml:space="preserve"> find/think of 5 green things/ one thing for every colour of the rainbow or note colours you can see around you</w:t>
      </w:r>
    </w:p>
    <w:p w14:paraId="071F61F2" w14:textId="77777777" w:rsidR="00C608EB" w:rsidRDefault="00BE0141" w:rsidP="00B920AB">
      <w:pPr>
        <w:pStyle w:val="Standard"/>
        <w:numPr>
          <w:ilvl w:val="0"/>
          <w:numId w:val="1"/>
        </w:numPr>
        <w:rPr>
          <w:rFonts w:hint="eastAsia"/>
        </w:rPr>
      </w:pPr>
      <w:r>
        <w:t>Counting or reciting sums</w:t>
      </w:r>
    </w:p>
    <w:p w14:paraId="59FD3B95" w14:textId="3E2254C8" w:rsidR="00C608EB" w:rsidRDefault="00B920AB" w:rsidP="00B920AB">
      <w:pPr>
        <w:pStyle w:val="Standard"/>
        <w:numPr>
          <w:ilvl w:val="0"/>
          <w:numId w:val="1"/>
        </w:numPr>
        <w:rPr>
          <w:rFonts w:hint="eastAsia"/>
        </w:rPr>
      </w:pPr>
      <w:r>
        <w:t>S</w:t>
      </w:r>
      <w:r w:rsidR="00BE0141">
        <w:t>ing a song to yourself</w:t>
      </w:r>
    </w:p>
    <w:p w14:paraId="62E3A595" w14:textId="2025CB15" w:rsidR="00C608EB" w:rsidRDefault="00B920AB" w:rsidP="00B920AB">
      <w:pPr>
        <w:pStyle w:val="Standard"/>
        <w:numPr>
          <w:ilvl w:val="0"/>
          <w:numId w:val="1"/>
        </w:numPr>
        <w:rPr>
          <w:rFonts w:hint="eastAsia"/>
        </w:rPr>
      </w:pPr>
      <w:r>
        <w:lastRenderedPageBreak/>
        <w:t>L</w:t>
      </w:r>
      <w:r w:rsidR="00BE0141">
        <w:t xml:space="preserve">ist 10 </w:t>
      </w:r>
      <w:r w:rsidR="00BE0141">
        <w:t xml:space="preserve">things starting with a </w:t>
      </w:r>
      <w:proofErr w:type="gramStart"/>
      <w:r w:rsidR="00BE0141">
        <w:t>particular letter</w:t>
      </w:r>
      <w:proofErr w:type="gramEnd"/>
    </w:p>
    <w:p w14:paraId="525438E4" w14:textId="638B75DE" w:rsidR="00C608EB" w:rsidRDefault="00B920AB" w:rsidP="00B920AB">
      <w:pPr>
        <w:pStyle w:val="Standard"/>
        <w:numPr>
          <w:ilvl w:val="0"/>
          <w:numId w:val="1"/>
        </w:numPr>
        <w:rPr>
          <w:rFonts w:hint="eastAsia"/>
        </w:rPr>
      </w:pPr>
      <w:r>
        <w:t>P</w:t>
      </w:r>
      <w:r w:rsidR="00BE0141">
        <w:t>ush- against a wall, flat on the ground or the sides of the chair your sitting on- with you palms as hard as you need to</w:t>
      </w:r>
    </w:p>
    <w:p w14:paraId="04177506" w14:textId="3DFD5B85" w:rsidR="00C608EB" w:rsidRDefault="00B920AB" w:rsidP="00B920AB">
      <w:pPr>
        <w:pStyle w:val="Standard"/>
        <w:numPr>
          <w:ilvl w:val="0"/>
          <w:numId w:val="1"/>
        </w:numPr>
        <w:rPr>
          <w:rFonts w:hint="eastAsia"/>
        </w:rPr>
      </w:pPr>
      <w:r>
        <w:t>N</w:t>
      </w:r>
      <w:r w:rsidR="00BE0141">
        <w:t>ame all your favourite characters from films/cartoons/history/books</w:t>
      </w:r>
    </w:p>
    <w:p w14:paraId="12F113C4" w14:textId="77777777" w:rsidR="00C608EB" w:rsidRDefault="00C608EB">
      <w:pPr>
        <w:pStyle w:val="Standard"/>
        <w:rPr>
          <w:rFonts w:hint="eastAsia"/>
        </w:rPr>
      </w:pPr>
    </w:p>
    <w:p w14:paraId="458FFC9A" w14:textId="77777777" w:rsidR="00C608EB" w:rsidRDefault="00BE0141">
      <w:pPr>
        <w:pStyle w:val="Standard"/>
        <w:rPr>
          <w:rFonts w:hint="eastAsia"/>
          <w:b/>
          <w:bCs/>
          <w:u w:val="single"/>
        </w:rPr>
      </w:pPr>
      <w:r>
        <w:rPr>
          <w:b/>
          <w:bCs/>
          <w:u w:val="single"/>
        </w:rPr>
        <w:t>Preparation</w:t>
      </w:r>
    </w:p>
    <w:p w14:paraId="3FDA74D7" w14:textId="77777777" w:rsidR="00C608EB" w:rsidRDefault="00BE0141">
      <w:pPr>
        <w:pStyle w:val="Standard"/>
        <w:rPr>
          <w:rFonts w:hint="eastAsia"/>
        </w:rPr>
      </w:pPr>
      <w:r>
        <w:t>If you know</w:t>
      </w:r>
      <w:r>
        <w:t xml:space="preserve"> there could be something coming up that may trigger some anxieties or you a finding yourself getting tense over </w:t>
      </w:r>
      <w:proofErr w:type="gramStart"/>
      <w:r>
        <w:t>a period of time</w:t>
      </w:r>
      <w:proofErr w:type="gramEnd"/>
      <w:r>
        <w:t xml:space="preserve"> it may help to do some preparation.</w:t>
      </w:r>
    </w:p>
    <w:p w14:paraId="3AC12E3A" w14:textId="77777777" w:rsidR="00C608EB" w:rsidRDefault="00C608EB">
      <w:pPr>
        <w:pStyle w:val="Standard"/>
        <w:rPr>
          <w:rFonts w:hint="eastAsia"/>
        </w:rPr>
      </w:pPr>
    </w:p>
    <w:p w14:paraId="201743E9" w14:textId="77777777" w:rsidR="00C608EB" w:rsidRDefault="00BE0141" w:rsidP="00B920AB">
      <w:pPr>
        <w:pStyle w:val="Standard"/>
        <w:numPr>
          <w:ilvl w:val="0"/>
          <w:numId w:val="5"/>
        </w:numPr>
        <w:rPr>
          <w:rFonts w:hint="eastAsia"/>
        </w:rPr>
      </w:pPr>
      <w:r>
        <w:t>Write yourself a list of ‘Tap’ activities to try and do</w:t>
      </w:r>
    </w:p>
    <w:p w14:paraId="3794F725" w14:textId="14BA1577" w:rsidR="00C608EB" w:rsidRDefault="00B920AB" w:rsidP="00B920AB">
      <w:pPr>
        <w:pStyle w:val="Standard"/>
        <w:numPr>
          <w:ilvl w:val="0"/>
          <w:numId w:val="5"/>
        </w:numPr>
        <w:rPr>
          <w:rFonts w:hint="eastAsia"/>
        </w:rPr>
      </w:pPr>
      <w:r>
        <w:t>W</w:t>
      </w:r>
      <w:r w:rsidR="00BE0141">
        <w:t>rite a letter or make a video ab</w:t>
      </w:r>
      <w:r w:rsidR="00BE0141">
        <w:t xml:space="preserve">out positive things to remind you not everything is going to be </w:t>
      </w:r>
      <w:r>
        <w:t>hard to</w:t>
      </w:r>
      <w:r w:rsidR="00BE0141">
        <w:t xml:space="preserve"> deal with</w:t>
      </w:r>
    </w:p>
    <w:p w14:paraId="68DA1471" w14:textId="51FEFFEC" w:rsidR="00C608EB" w:rsidRDefault="00B920AB" w:rsidP="00B920AB">
      <w:pPr>
        <w:pStyle w:val="Standard"/>
        <w:numPr>
          <w:ilvl w:val="0"/>
          <w:numId w:val="5"/>
        </w:numPr>
        <w:rPr>
          <w:rFonts w:hint="eastAsia"/>
        </w:rPr>
      </w:pPr>
      <w:r>
        <w:t>M</w:t>
      </w:r>
      <w:r w:rsidR="00BE0141">
        <w:t>ake yourself a reminder card of your strategy for if the anxiety is building up</w:t>
      </w:r>
    </w:p>
    <w:p w14:paraId="114F1044" w14:textId="0C6A97C7" w:rsidR="00C608EB" w:rsidRDefault="00B920AB" w:rsidP="00B920AB">
      <w:pPr>
        <w:pStyle w:val="Standard"/>
        <w:numPr>
          <w:ilvl w:val="0"/>
          <w:numId w:val="5"/>
        </w:numPr>
        <w:rPr>
          <w:rFonts w:hint="eastAsia"/>
        </w:rPr>
      </w:pPr>
      <w:r>
        <w:t>H</w:t>
      </w:r>
      <w:r w:rsidR="00BE0141">
        <w:t>ave a worry box or monster so you can write your worries down and put them in it</w:t>
      </w:r>
      <w:r>
        <w:t xml:space="preserve"> (see separate document: Worry Monster Instructions)</w:t>
      </w:r>
    </w:p>
    <w:p w14:paraId="212FB2AF" w14:textId="77777777" w:rsidR="00C608EB" w:rsidRDefault="00BE0141" w:rsidP="00B920AB">
      <w:pPr>
        <w:pStyle w:val="Standard"/>
        <w:numPr>
          <w:ilvl w:val="0"/>
          <w:numId w:val="5"/>
        </w:numPr>
        <w:rPr>
          <w:rFonts w:hint="eastAsia"/>
        </w:rPr>
      </w:pPr>
      <w:r>
        <w:rPr>
          <w:b/>
          <w:bCs/>
        </w:rPr>
        <w:t>TALK</w:t>
      </w:r>
      <w:r>
        <w:t xml:space="preserve"> tell </w:t>
      </w:r>
      <w:r>
        <w:t xml:space="preserve">someone you trust your worries it will help even if they </w:t>
      </w:r>
      <w:proofErr w:type="gramStart"/>
      <w:r>
        <w:t>can’t</w:t>
      </w:r>
      <w:proofErr w:type="gramEnd"/>
      <w:r>
        <w:t xml:space="preserve"> cure the problem talking about it will help you to manage it.</w:t>
      </w:r>
    </w:p>
    <w:p w14:paraId="3DE69CF8" w14:textId="77777777" w:rsidR="00C608EB" w:rsidRDefault="00C608EB">
      <w:pPr>
        <w:pStyle w:val="Standard"/>
        <w:rPr>
          <w:rFonts w:hint="eastAsia"/>
        </w:rPr>
      </w:pPr>
    </w:p>
    <w:p w14:paraId="5320B52D" w14:textId="294DBA44" w:rsidR="00C608EB" w:rsidRDefault="00BE0141">
      <w:pPr>
        <w:pStyle w:val="Standard"/>
        <w:rPr>
          <w:rFonts w:hint="eastAsia"/>
        </w:rPr>
      </w:pPr>
      <w:r>
        <w:t xml:space="preserve">You are not alone many people have trouble with worry, </w:t>
      </w:r>
      <w:proofErr w:type="gramStart"/>
      <w:r w:rsidR="00B920AB">
        <w:t>stress</w:t>
      </w:r>
      <w:proofErr w:type="gramEnd"/>
      <w:r w:rsidR="00B920AB">
        <w:t xml:space="preserve"> </w:t>
      </w:r>
      <w:r>
        <w:t>and anxiety</w:t>
      </w:r>
      <w:r w:rsidR="001A5C81">
        <w:t>.</w:t>
      </w:r>
      <w:r>
        <w:t xml:space="preserve"> </w:t>
      </w:r>
      <w:r w:rsidR="001A5C81">
        <w:t>T</w:t>
      </w:r>
      <w:r>
        <w:t>here are lots of help groups and web</w:t>
      </w:r>
      <w:r>
        <w:t>sites that can giv</w:t>
      </w:r>
      <w:r>
        <w:t xml:space="preserve">e advice.  A good starting place is the </w:t>
      </w:r>
      <w:r w:rsidR="00B920AB">
        <w:t>W</w:t>
      </w:r>
      <w:r>
        <w:t xml:space="preserve">ellbeing </w:t>
      </w:r>
      <w:r w:rsidR="00B920AB">
        <w:t>H</w:t>
      </w:r>
      <w:r>
        <w:t>ub.</w:t>
      </w:r>
    </w:p>
    <w:p w14:paraId="28D36C72" w14:textId="77777777" w:rsidR="00C608EB" w:rsidRDefault="00BE0141">
      <w:pPr>
        <w:pStyle w:val="Standard"/>
        <w:rPr>
          <w:rFonts w:hint="eastAsia"/>
        </w:rPr>
      </w:pPr>
      <w:r>
        <w:rPr>
          <w:noProof/>
          <w:lang w:eastAsia="en-GB" w:bidi="ar-SA"/>
        </w:rPr>
        <w:drawing>
          <wp:anchor distT="0" distB="0" distL="114300" distR="114300" simplePos="0" relativeHeight="201329026" behindDoc="0" locked="0" layoutInCell="1" allowOverlap="1" wp14:anchorId="7F30FB36" wp14:editId="1522421A">
            <wp:simplePos x="0" y="0"/>
            <wp:positionH relativeFrom="column">
              <wp:posOffset>-159480</wp:posOffset>
            </wp:positionH>
            <wp:positionV relativeFrom="paragraph">
              <wp:posOffset>17282</wp:posOffset>
            </wp:positionV>
            <wp:extent cx="2857682" cy="2314437"/>
            <wp:effectExtent l="0" t="0" r="0" b="0"/>
            <wp:wrapSquare wrapText="bothSides"/>
            <wp:docPr id="43"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2857682" cy="2314437"/>
                    </a:xfrm>
                    <a:prstGeom prst="rect">
                      <a:avLst/>
                    </a:prstGeom>
                    <a:noFill/>
                    <a:ln>
                      <a:noFill/>
                      <a:prstDash/>
                    </a:ln>
                  </pic:spPr>
                </pic:pic>
              </a:graphicData>
            </a:graphic>
          </wp:anchor>
        </w:drawing>
      </w:r>
    </w:p>
    <w:p w14:paraId="51F416DF" w14:textId="77777777" w:rsidR="00C608EB" w:rsidRDefault="00C608EB">
      <w:pPr>
        <w:pStyle w:val="Standard"/>
        <w:rPr>
          <w:rFonts w:hint="eastAsia"/>
        </w:rPr>
      </w:pPr>
    </w:p>
    <w:p w14:paraId="1C1E5177" w14:textId="77777777" w:rsidR="00C608EB" w:rsidRDefault="00C608EB">
      <w:pPr>
        <w:pStyle w:val="Standard"/>
        <w:rPr>
          <w:rFonts w:hint="eastAsia"/>
        </w:rPr>
      </w:pPr>
    </w:p>
    <w:p w14:paraId="5227FDA6" w14:textId="77777777" w:rsidR="00C608EB" w:rsidRDefault="00C608EB">
      <w:pPr>
        <w:pStyle w:val="Standard"/>
        <w:rPr>
          <w:rFonts w:hint="eastAsia"/>
        </w:rPr>
      </w:pPr>
    </w:p>
    <w:p w14:paraId="633AA4B7" w14:textId="77777777" w:rsidR="00C608EB" w:rsidRDefault="00C608EB">
      <w:pPr>
        <w:pStyle w:val="Standard"/>
        <w:rPr>
          <w:rFonts w:hint="eastAsia"/>
        </w:rPr>
      </w:pPr>
    </w:p>
    <w:p w14:paraId="5BCDF165" w14:textId="77777777" w:rsidR="00C608EB" w:rsidRDefault="00C608EB">
      <w:pPr>
        <w:pStyle w:val="Standard"/>
        <w:rPr>
          <w:rFonts w:hint="eastAsia"/>
        </w:rPr>
      </w:pPr>
    </w:p>
    <w:p w14:paraId="06B2A5A2" w14:textId="25E1040E" w:rsidR="00C608EB" w:rsidRDefault="00BE0141">
      <w:pPr>
        <w:pStyle w:val="Standard"/>
        <w:rPr>
          <w:rFonts w:hint="eastAsia"/>
        </w:rPr>
      </w:pPr>
      <w:hyperlink r:id="rId8" w:history="1">
        <w:r>
          <w:t>https://www.suffolk.gov.uk/children-families-and-learning/suffolk-children-and-young-peoples-emotional-wellbeing-hub/</w:t>
        </w:r>
      </w:hyperlink>
      <w:r w:rsidR="00B920AB">
        <w:t xml:space="preserve"> </w:t>
      </w:r>
    </w:p>
    <w:p w14:paraId="0E88E796" w14:textId="77777777" w:rsidR="00C608EB" w:rsidRDefault="00C608EB">
      <w:pPr>
        <w:pStyle w:val="Standard"/>
        <w:rPr>
          <w:rFonts w:hint="eastAsia"/>
        </w:rPr>
      </w:pPr>
    </w:p>
    <w:p w14:paraId="35290DA8" w14:textId="77777777" w:rsidR="00C608EB" w:rsidRDefault="00C608EB">
      <w:pPr>
        <w:pStyle w:val="Standard"/>
        <w:rPr>
          <w:rFonts w:hint="eastAsia"/>
        </w:rPr>
      </w:pPr>
    </w:p>
    <w:p w14:paraId="02FDA74C" w14:textId="77777777" w:rsidR="00C608EB" w:rsidRDefault="00C608EB">
      <w:pPr>
        <w:pStyle w:val="Standard"/>
        <w:rPr>
          <w:rFonts w:hint="eastAsia"/>
        </w:rPr>
      </w:pPr>
    </w:p>
    <w:p w14:paraId="026F3407" w14:textId="77777777" w:rsidR="00C608EB" w:rsidRDefault="00C608EB">
      <w:pPr>
        <w:pStyle w:val="Standard"/>
        <w:rPr>
          <w:rFonts w:hint="eastAsia"/>
        </w:rPr>
      </w:pPr>
    </w:p>
    <w:sectPr w:rsidR="00C608EB">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4322D" w14:textId="77777777" w:rsidR="00BE0141" w:rsidRDefault="00BE0141">
      <w:pPr>
        <w:rPr>
          <w:rFonts w:hint="eastAsia"/>
        </w:rPr>
      </w:pPr>
      <w:r>
        <w:separator/>
      </w:r>
    </w:p>
  </w:endnote>
  <w:endnote w:type="continuationSeparator" w:id="0">
    <w:p w14:paraId="64969F4E" w14:textId="77777777" w:rsidR="00BE0141" w:rsidRDefault="00BE014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sans-serif">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C9FA65" w14:textId="77777777" w:rsidR="00BE0141" w:rsidRDefault="00BE0141">
      <w:pPr>
        <w:rPr>
          <w:rFonts w:hint="eastAsia"/>
        </w:rPr>
      </w:pPr>
      <w:r>
        <w:rPr>
          <w:color w:val="000000"/>
        </w:rPr>
        <w:separator/>
      </w:r>
    </w:p>
  </w:footnote>
  <w:footnote w:type="continuationSeparator" w:id="0">
    <w:p w14:paraId="78E07D43" w14:textId="77777777" w:rsidR="00BE0141" w:rsidRDefault="00BE014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A376D"/>
    <w:multiLevelType w:val="hybridMultilevel"/>
    <w:tmpl w:val="03589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AC7041"/>
    <w:multiLevelType w:val="hybridMultilevel"/>
    <w:tmpl w:val="D1E4C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9253E"/>
    <w:multiLevelType w:val="hybridMultilevel"/>
    <w:tmpl w:val="E01C4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9F3A66"/>
    <w:multiLevelType w:val="hybridMultilevel"/>
    <w:tmpl w:val="E78E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E4477"/>
    <w:multiLevelType w:val="hybridMultilevel"/>
    <w:tmpl w:val="7BA85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608EB"/>
    <w:rsid w:val="001A5C81"/>
    <w:rsid w:val="002B4037"/>
    <w:rsid w:val="00B920AB"/>
    <w:rsid w:val="00BE0141"/>
    <w:rsid w:val="00C6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1ABF4"/>
  <w15:docId w15:val="{B1EE7D4F-6E5B-4C9C-82DE-CA0FBFB3D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Lucida Sans"/>
        <w:kern w:val="3"/>
        <w:sz w:val="24"/>
        <w:szCs w:val="24"/>
        <w:lang w:val="en-GB"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NumberingSymbols">
    <w:name w:val="Numbering Symbols"/>
  </w:style>
  <w:style w:type="character" w:customStyle="1" w:styleId="Internetlink">
    <w:name w:val="Internet link"/>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suffolk.gov.uk/children-families-and-learning/suffolk-children-and-young-peoples-emotional-wellbeing-hub/"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Foster</dc:creator>
  <cp:lastModifiedBy>Amie Reeve</cp:lastModifiedBy>
  <cp:revision>2</cp:revision>
  <dcterms:created xsi:type="dcterms:W3CDTF">2020-06-01T11:09:00Z</dcterms:created>
  <dcterms:modified xsi:type="dcterms:W3CDTF">2020-06-01T11:09:00Z</dcterms:modified>
</cp:coreProperties>
</file>